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223B3F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Year 7 </w:t>
                            </w:r>
                            <w:r w:rsidR="0006461B">
                              <w:rPr>
                                <w:b/>
                                <w:color w:val="9D175A"/>
                                <w:sz w:val="72"/>
                              </w:rPr>
                              <w:t>Computing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223B3F" w:rsidRPr="00A60EC6" w:rsidRDefault="00223B3F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Year 7 </w:t>
                      </w:r>
                      <w:r w:rsidR="0006461B">
                        <w:rPr>
                          <w:b/>
                          <w:color w:val="9D175A"/>
                          <w:sz w:val="72"/>
                        </w:rPr>
                        <w:t>Computing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238124</wp:posOffset>
                </wp:positionH>
                <wp:positionV relativeFrom="page">
                  <wp:posOffset>1181100</wp:posOffset>
                </wp:positionV>
                <wp:extent cx="4371975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223B3F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</w:t>
                            </w:r>
                            <w:r w:rsidR="0006461B">
                              <w:rPr>
                                <w:b/>
                                <w:color w:val="9D175A"/>
                                <w:sz w:val="36"/>
                              </w:rPr>
                              <w:t>Computing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pt;width:344.2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" o:allowoverlap="f" filled="f" stroked="f" strokeweight="1pt">
                <v:textbox>
                  <w:txbxContent>
                    <w:p w:rsidR="00223B3F" w:rsidRPr="00A60EC6" w:rsidRDefault="00223B3F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Year 7 </w:t>
                      </w:r>
                      <w:r w:rsidR="0006461B">
                        <w:rPr>
                          <w:b/>
                          <w:color w:val="9D175A"/>
                          <w:sz w:val="36"/>
                        </w:rPr>
                        <w:t>Computing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06461B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Content</w:t>
            </w:r>
            <w:r w:rsidR="00223B3F">
              <w:rPr>
                <w:b/>
                <w:sz w:val="28"/>
              </w:rPr>
              <w:t>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Default="0006461B" w:rsidP="00883F8E">
            <w:pPr>
              <w:rPr>
                <w:sz w:val="24"/>
              </w:rPr>
            </w:pPr>
            <w:r>
              <w:rPr>
                <w:sz w:val="24"/>
              </w:rPr>
              <w:t>How do I use software correctly, appropriately and safely</w:t>
            </w:r>
            <w:r w:rsidR="00223B3F" w:rsidRPr="00DE789B">
              <w:rPr>
                <w:sz w:val="24"/>
              </w:rPr>
              <w:t>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06461B" w:rsidRPr="0006461B" w:rsidRDefault="0006461B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Office Applications</w:t>
            </w:r>
          </w:p>
          <w:p w:rsidR="00223B3F" w:rsidRPr="0006461B" w:rsidRDefault="00223B3F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06461B">
              <w:rPr>
                <w:rFonts w:cstheme="minorHAnsi"/>
                <w:sz w:val="24"/>
                <w:szCs w:val="24"/>
              </w:rPr>
              <w:t>File Management</w:t>
            </w:r>
          </w:p>
          <w:p w:rsidR="0006461B" w:rsidRPr="0006461B" w:rsidRDefault="0006461B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Online Safety</w:t>
            </w:r>
          </w:p>
          <w:p w:rsidR="0006461B" w:rsidRPr="0006461B" w:rsidRDefault="00520E31" w:rsidP="0006461B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Cyberbullying</w:t>
            </w:r>
            <w:r w:rsidR="0006461B">
              <w:rPr>
                <w:rFonts w:cstheme="minorHAnsi"/>
                <w:sz w:val="24"/>
                <w:szCs w:val="24"/>
              </w:rPr>
              <w:t xml:space="preserve"> and online trolling</w:t>
            </w:r>
          </w:p>
        </w:tc>
        <w:tc>
          <w:tcPr>
            <w:tcW w:w="3686" w:type="dxa"/>
          </w:tcPr>
          <w:p w:rsidR="00223B3F" w:rsidRDefault="0006461B" w:rsidP="00883F8E">
            <w:pPr>
              <w:rPr>
                <w:sz w:val="24"/>
              </w:rPr>
            </w:pPr>
            <w:r>
              <w:rPr>
                <w:sz w:val="24"/>
              </w:rPr>
              <w:t>Organising files and folders</w:t>
            </w:r>
          </w:p>
          <w:p w:rsidR="0006461B" w:rsidRDefault="0006461B" w:rsidP="00883F8E">
            <w:pPr>
              <w:rPr>
                <w:sz w:val="24"/>
              </w:rPr>
            </w:pPr>
            <w:r>
              <w:rPr>
                <w:sz w:val="24"/>
              </w:rPr>
              <w:t>Basic Office Applications</w:t>
            </w:r>
          </w:p>
          <w:p w:rsidR="0006461B" w:rsidRDefault="0006461B" w:rsidP="00883F8E">
            <w:pPr>
              <w:rPr>
                <w:sz w:val="24"/>
              </w:rPr>
            </w:pPr>
            <w:r>
              <w:rPr>
                <w:sz w:val="24"/>
              </w:rPr>
              <w:t>School Email skills</w:t>
            </w:r>
          </w:p>
          <w:p w:rsidR="00520E31" w:rsidRPr="00B25B05" w:rsidRDefault="0006461B" w:rsidP="00883F8E">
            <w:pPr>
              <w:rPr>
                <w:sz w:val="24"/>
              </w:rPr>
            </w:pPr>
            <w:r>
              <w:rPr>
                <w:sz w:val="24"/>
              </w:rPr>
              <w:t>Using the Internet Safety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Default="00223B3F" w:rsidP="00883F8E">
            <w:pPr>
              <w:rPr>
                <w:sz w:val="24"/>
              </w:rPr>
            </w:pPr>
            <w:r w:rsidRPr="00DE789B">
              <w:rPr>
                <w:sz w:val="24"/>
              </w:rPr>
              <w:t xml:space="preserve">How </w:t>
            </w:r>
            <w:r w:rsidR="0006461B">
              <w:rPr>
                <w:sz w:val="24"/>
              </w:rPr>
              <w:t>do computers work</w:t>
            </w:r>
            <w:r>
              <w:rPr>
                <w:sz w:val="24"/>
              </w:rPr>
              <w:t>?</w:t>
            </w:r>
          </w:p>
          <w:p w:rsidR="00223B3F" w:rsidRDefault="00223B3F" w:rsidP="00883F8E">
            <w:pPr>
              <w:rPr>
                <w:sz w:val="24"/>
              </w:rPr>
            </w:pPr>
          </w:p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06461B" w:rsidRDefault="0006461B" w:rsidP="0006461B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Hardware Components</w:t>
            </w:r>
          </w:p>
          <w:p w:rsidR="0006461B" w:rsidRDefault="0006461B" w:rsidP="0006461B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Software</w:t>
            </w:r>
          </w:p>
          <w:p w:rsidR="0006461B" w:rsidRDefault="0006461B" w:rsidP="0006461B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The Internet</w:t>
            </w:r>
          </w:p>
          <w:p w:rsidR="00223B3F" w:rsidRPr="0006461B" w:rsidRDefault="0006461B" w:rsidP="0006461B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Binary numbers</w:t>
            </w:r>
            <w:r w:rsidR="00223B3F" w:rsidRPr="0006461B">
              <w:rPr>
                <w:sz w:val="24"/>
              </w:rPr>
              <w:t xml:space="preserve"> </w:t>
            </w:r>
          </w:p>
        </w:tc>
        <w:tc>
          <w:tcPr>
            <w:tcW w:w="3686" w:type="dxa"/>
          </w:tcPr>
          <w:p w:rsidR="00223B3F" w:rsidRDefault="0006461B" w:rsidP="00883F8E">
            <w:pPr>
              <w:rPr>
                <w:sz w:val="24"/>
              </w:rPr>
            </w:pPr>
            <w:r>
              <w:rPr>
                <w:sz w:val="24"/>
              </w:rPr>
              <w:t>Research skills</w:t>
            </w:r>
          </w:p>
          <w:p w:rsidR="0006461B" w:rsidRDefault="0006461B" w:rsidP="00883F8E">
            <w:pPr>
              <w:rPr>
                <w:sz w:val="24"/>
              </w:rPr>
            </w:pPr>
            <w:r>
              <w:rPr>
                <w:sz w:val="24"/>
              </w:rPr>
              <w:t>Presenting information</w:t>
            </w:r>
          </w:p>
          <w:p w:rsidR="0006461B" w:rsidRPr="00B25B05" w:rsidRDefault="0006461B" w:rsidP="00883F8E">
            <w:pPr>
              <w:rPr>
                <w:sz w:val="24"/>
              </w:rPr>
            </w:pPr>
            <w:r>
              <w:rPr>
                <w:sz w:val="24"/>
              </w:rPr>
              <w:t>Simple binary conversion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Default="00223B3F" w:rsidP="00883F8E">
            <w:pPr>
              <w:rPr>
                <w:sz w:val="24"/>
              </w:rPr>
            </w:pPr>
            <w:r w:rsidRPr="00DE789B">
              <w:rPr>
                <w:sz w:val="24"/>
              </w:rPr>
              <w:t xml:space="preserve">How </w:t>
            </w:r>
            <w:r w:rsidR="0006461B">
              <w:rPr>
                <w:sz w:val="24"/>
              </w:rPr>
              <w:t>do we control computers</w:t>
            </w:r>
            <w:r w:rsidRPr="00DE789B">
              <w:rPr>
                <w:sz w:val="24"/>
              </w:rPr>
              <w:t>?</w:t>
            </w:r>
          </w:p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06461B" w:rsidRPr="00520E31" w:rsidRDefault="0006461B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Block based programming</w:t>
            </w:r>
          </w:p>
          <w:p w:rsidR="00520E31" w:rsidRPr="0006461B" w:rsidRDefault="00520E31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Programming constructs</w:t>
            </w:r>
          </w:p>
          <w:p w:rsidR="0006461B" w:rsidRPr="0006461B" w:rsidRDefault="0006461B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Physical computing</w:t>
            </w:r>
            <w:r w:rsidR="00520E31">
              <w:rPr>
                <w:sz w:val="24"/>
              </w:rPr>
              <w:t xml:space="preserve"> with the BBC </w:t>
            </w:r>
            <w:proofErr w:type="spellStart"/>
            <w:proofErr w:type="gramStart"/>
            <w:r w:rsidR="00520E31">
              <w:rPr>
                <w:sz w:val="24"/>
              </w:rPr>
              <w:t>Micro:bit</w:t>
            </w:r>
            <w:proofErr w:type="spellEnd"/>
            <w:proofErr w:type="gramEnd"/>
          </w:p>
          <w:p w:rsidR="00223B3F" w:rsidRPr="00A60EC6" w:rsidRDefault="00223B3F" w:rsidP="0006461B">
            <w:pPr>
              <w:pStyle w:val="ListParagraph"/>
              <w:rPr>
                <w:b/>
                <w:sz w:val="24"/>
              </w:rPr>
            </w:pPr>
          </w:p>
        </w:tc>
        <w:tc>
          <w:tcPr>
            <w:tcW w:w="3686" w:type="dxa"/>
          </w:tcPr>
          <w:p w:rsidR="00223B3F" w:rsidRDefault="0006461B" w:rsidP="00883F8E">
            <w:pPr>
              <w:rPr>
                <w:sz w:val="24"/>
              </w:rPr>
            </w:pPr>
            <w:r>
              <w:rPr>
                <w:sz w:val="24"/>
              </w:rPr>
              <w:t>Computational thinking skills</w:t>
            </w:r>
          </w:p>
          <w:p w:rsidR="0006461B" w:rsidRDefault="0006461B" w:rsidP="00883F8E">
            <w:pPr>
              <w:rPr>
                <w:sz w:val="24"/>
              </w:rPr>
            </w:pPr>
          </w:p>
          <w:p w:rsidR="0006461B" w:rsidRPr="00B25B05" w:rsidRDefault="0006461B" w:rsidP="00883F8E">
            <w:pPr>
              <w:rPr>
                <w:sz w:val="24"/>
              </w:rPr>
            </w:pP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06461B" w:rsidRDefault="0006461B" w:rsidP="0006461B">
            <w:pPr>
              <w:rPr>
                <w:b/>
                <w:sz w:val="24"/>
              </w:rPr>
            </w:pPr>
            <w:r w:rsidRPr="0006461B">
              <w:rPr>
                <w:rFonts w:cstheme="minorHAnsi"/>
                <w:sz w:val="24"/>
                <w:szCs w:val="24"/>
              </w:rPr>
              <w:t>Subject knowledge recall</w:t>
            </w:r>
            <w:r w:rsidRPr="0006461B">
              <w:rPr>
                <w:sz w:val="24"/>
              </w:rPr>
              <w:t xml:space="preserve"> </w:t>
            </w: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Linking to Term 2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06461B" w:rsidRPr="00B25B05" w:rsidRDefault="0006461B" w:rsidP="00883F8E">
            <w:pPr>
              <w:tabs>
                <w:tab w:val="left" w:pos="1275"/>
              </w:tabs>
              <w:rPr>
                <w:sz w:val="24"/>
              </w:rPr>
            </w:pP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0A6501" w:rsidRDefault="00883F8E" w:rsidP="0006461B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Section 3 covers all three Terms</w:t>
            </w:r>
          </w:p>
        </w:tc>
        <w:tc>
          <w:tcPr>
            <w:tcW w:w="3160" w:type="dxa"/>
          </w:tcPr>
          <w:p w:rsidR="0006461B" w:rsidRPr="00FA0B64" w:rsidRDefault="0006461B" w:rsidP="0006461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06461B" w:rsidRPr="00FA0B64" w:rsidRDefault="0006461B" w:rsidP="0006461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06461B" w:rsidP="0006461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06461B" w:rsidRPr="00B25B05" w:rsidRDefault="0006461B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Computational thinking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6048375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F8E" w:rsidRPr="00883F8E" w:rsidRDefault="00883F8E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</w:t>
                            </w:r>
                            <w:r w:rsidR="0006461B">
                              <w:rPr>
                                <w:b/>
                                <w:color w:val="9D175A"/>
                                <w:sz w:val="36"/>
                              </w:rPr>
                              <w:t>Computing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76.2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" filled="f" stroked="f" strokeweight="1pt">
                <v:textbox>
                  <w:txbxContent>
                    <w:p w:rsidR="00883F8E" w:rsidRPr="00883F8E" w:rsidRDefault="00883F8E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Year 7 </w:t>
                      </w:r>
                      <w:r w:rsidR="0006461B">
                        <w:rPr>
                          <w:b/>
                          <w:color w:val="9D175A"/>
                          <w:sz w:val="36"/>
                        </w:rPr>
                        <w:t>Computing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F32" w:rsidRDefault="00CF5F32" w:rsidP="00223B3F">
      <w:pPr>
        <w:spacing w:after="0" w:line="240" w:lineRule="auto"/>
      </w:pPr>
      <w:r>
        <w:separator/>
      </w:r>
    </w:p>
  </w:endnote>
  <w:endnote w:type="continuationSeparator" w:id="0">
    <w:p w:rsidR="00CF5F32" w:rsidRDefault="00CF5F32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F8E" w:rsidRDefault="00883F8E">
    <w:pPr>
      <w:pStyle w:val="Footer"/>
    </w:pPr>
  </w:p>
  <w:p w:rsidR="00883F8E" w:rsidRDefault="00883F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F32" w:rsidRDefault="00CF5F32" w:rsidP="00223B3F">
      <w:pPr>
        <w:spacing w:after="0" w:line="240" w:lineRule="auto"/>
      </w:pPr>
      <w:r>
        <w:separator/>
      </w:r>
    </w:p>
  </w:footnote>
  <w:footnote w:type="continuationSeparator" w:id="0">
    <w:p w:rsidR="00CF5F32" w:rsidRDefault="00CF5F32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3F" w:rsidRDefault="00223B3F">
    <w:pPr>
      <w:pStyle w:val="Header"/>
    </w:pPr>
  </w:p>
  <w:p w:rsidR="00223B3F" w:rsidRDefault="00223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6461B"/>
    <w:rsid w:val="000A6501"/>
    <w:rsid w:val="00223B3F"/>
    <w:rsid w:val="002629CE"/>
    <w:rsid w:val="002F4ADF"/>
    <w:rsid w:val="0030580E"/>
    <w:rsid w:val="00306215"/>
    <w:rsid w:val="00326BBB"/>
    <w:rsid w:val="00405310"/>
    <w:rsid w:val="00432725"/>
    <w:rsid w:val="00520E31"/>
    <w:rsid w:val="00533260"/>
    <w:rsid w:val="00583CAF"/>
    <w:rsid w:val="006A20D5"/>
    <w:rsid w:val="00883F8E"/>
    <w:rsid w:val="009B10C8"/>
    <w:rsid w:val="00A33FC3"/>
    <w:rsid w:val="00A60EC6"/>
    <w:rsid w:val="00B25B05"/>
    <w:rsid w:val="00B97F54"/>
    <w:rsid w:val="00CF5F32"/>
    <w:rsid w:val="00DE789B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33FE7-6E6D-4932-B0B8-0F4D8172D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499C4545</Template>
  <TotalTime>0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P Williams</cp:lastModifiedBy>
  <cp:revision>2</cp:revision>
  <cp:lastPrinted>2018-09-26T09:31:00Z</cp:lastPrinted>
  <dcterms:created xsi:type="dcterms:W3CDTF">2018-10-05T13:44:00Z</dcterms:created>
  <dcterms:modified xsi:type="dcterms:W3CDTF">2018-10-05T13:44:00Z</dcterms:modified>
</cp:coreProperties>
</file>