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B07" w:rsidRPr="00A60EC6" w:rsidRDefault="00ED6B07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Year 7 </w:t>
                            </w: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Geography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ED6B07" w:rsidRDefault="00ED6B07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ED6B07" w:rsidRPr="00A60EC6" w:rsidRDefault="00ED6B07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Year 7 </w:t>
                      </w:r>
                      <w:r>
                        <w:rPr>
                          <w:b/>
                          <w:color w:val="9D175A"/>
                          <w:sz w:val="72"/>
                        </w:rPr>
                        <w:t>Geography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ED6B07" w:rsidRDefault="00ED6B07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B07" w:rsidRDefault="00ED6B07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ED6B07" w:rsidRDefault="00ED6B07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38100</wp:posOffset>
                </wp:positionH>
                <wp:positionV relativeFrom="page">
                  <wp:posOffset>1181100</wp:posOffset>
                </wp:positionV>
                <wp:extent cx="4667250" cy="48577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B07" w:rsidRPr="00A60EC6" w:rsidRDefault="00ED6B07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7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Geography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ED6B07" w:rsidRDefault="00ED6B07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3pt;margin-top:93pt;width:367.5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" o:allowoverlap="f" filled="f" stroked="f" strokeweight="1pt">
                <v:textbox>
                  <w:txbxContent>
                    <w:p w:rsidR="00ED6B07" w:rsidRPr="00A60EC6" w:rsidRDefault="00ED6B07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Year 7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Geography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ED6B07" w:rsidRDefault="00ED6B07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413"/>
        <w:gridCol w:w="1984"/>
        <w:gridCol w:w="3402"/>
        <w:gridCol w:w="3686"/>
      </w:tblGrid>
      <w:tr w:rsidR="00223B3F" w:rsidTr="0080336C">
        <w:tc>
          <w:tcPr>
            <w:tcW w:w="1413" w:type="dxa"/>
          </w:tcPr>
          <w:p w:rsidR="00223B3F" w:rsidRDefault="00223B3F" w:rsidP="00883F8E"/>
        </w:tc>
        <w:tc>
          <w:tcPr>
            <w:tcW w:w="1984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402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42313E" w:rsidTr="00D22995">
        <w:trPr>
          <w:trHeight w:val="1195"/>
        </w:trPr>
        <w:tc>
          <w:tcPr>
            <w:tcW w:w="1413" w:type="dxa"/>
            <w:vAlign w:val="center"/>
          </w:tcPr>
          <w:p w:rsidR="0042313E" w:rsidRDefault="0042313E" w:rsidP="0042313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  <w:p w:rsidR="0042313E" w:rsidRPr="0080336C" w:rsidRDefault="0042313E" w:rsidP="0042313E">
            <w:pPr>
              <w:rPr>
                <w:sz w:val="24"/>
              </w:rPr>
            </w:pPr>
            <w:r>
              <w:rPr>
                <w:sz w:val="24"/>
              </w:rPr>
              <w:t>Geography in the News</w:t>
            </w:r>
          </w:p>
        </w:tc>
        <w:tc>
          <w:tcPr>
            <w:tcW w:w="1984" w:type="dxa"/>
            <w:vAlign w:val="center"/>
          </w:tcPr>
          <w:p w:rsidR="0042313E" w:rsidRPr="00DE789B" w:rsidRDefault="0042313E" w:rsidP="0042313E">
            <w:pPr>
              <w:rPr>
                <w:sz w:val="24"/>
              </w:rPr>
            </w:pPr>
            <w:r>
              <w:rPr>
                <w:sz w:val="24"/>
              </w:rPr>
              <w:t xml:space="preserve">Why should geography make the front page? </w:t>
            </w:r>
          </w:p>
        </w:tc>
        <w:tc>
          <w:tcPr>
            <w:tcW w:w="3402" w:type="dxa"/>
            <w:vAlign w:val="center"/>
          </w:tcPr>
          <w:p w:rsidR="0042313E" w:rsidRPr="00D22995" w:rsidRDefault="00D22995" w:rsidP="00D22995">
            <w:pPr>
              <w:rPr>
                <w:sz w:val="24"/>
              </w:rPr>
            </w:pPr>
            <w:r w:rsidRPr="00D22995">
              <w:rPr>
                <w:sz w:val="24"/>
              </w:rPr>
              <w:t xml:space="preserve">A study of five contemporary geographical issues including plastic pollution and fast fashion. </w:t>
            </w:r>
          </w:p>
        </w:tc>
        <w:tc>
          <w:tcPr>
            <w:tcW w:w="3686" w:type="dxa"/>
            <w:vAlign w:val="center"/>
          </w:tcPr>
          <w:p w:rsidR="0042313E" w:rsidRDefault="0042313E" w:rsidP="0042313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227297734"/>
              <w:rPr>
                <w:color w:val="000000"/>
                <w:lang w:val="en-US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Writing skill: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  <w:p w:rsidR="0042313E" w:rsidRDefault="0042313E" w:rsidP="0042313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48679109"/>
              <w:rPr>
                <w:color w:val="00000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u w:val="single"/>
              </w:rPr>
              <w:t>key chain explanations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​</w:t>
            </w:r>
          </w:p>
          <w:p w:rsidR="0042313E" w:rsidRDefault="0042313E" w:rsidP="0042313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867597315"/>
              <w:rPr>
                <w:color w:val="000000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​</w:t>
            </w:r>
          </w:p>
          <w:p w:rsidR="0042313E" w:rsidRDefault="0042313E" w:rsidP="0042313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509753828"/>
              <w:rPr>
                <w:color w:val="000000"/>
                <w:lang w:val="en-US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Geographical skill: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  <w:p w:rsidR="0042313E" w:rsidRDefault="0042313E" w:rsidP="0042313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911308477"/>
              <w:rPr>
                <w:color w:val="00000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u w:val="single"/>
              </w:rPr>
              <w:t>world maps and atlases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​</w:t>
            </w:r>
          </w:p>
          <w:p w:rsidR="0042313E" w:rsidRDefault="0042313E" w:rsidP="0042313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33559053"/>
              <w:rPr>
                <w:color w:val="000000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​</w:t>
            </w:r>
          </w:p>
        </w:tc>
      </w:tr>
      <w:tr w:rsidR="0042313E" w:rsidTr="00D22995">
        <w:tc>
          <w:tcPr>
            <w:tcW w:w="1413" w:type="dxa"/>
            <w:vAlign w:val="center"/>
          </w:tcPr>
          <w:p w:rsidR="0042313E" w:rsidRDefault="0042313E" w:rsidP="0042313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  <w:r>
              <w:rPr>
                <w:b/>
                <w:sz w:val="24"/>
              </w:rPr>
              <w:t xml:space="preserve"> </w:t>
            </w:r>
          </w:p>
          <w:p w:rsidR="0042313E" w:rsidRPr="00DE789B" w:rsidRDefault="0042313E" w:rsidP="00D22995">
            <w:pPr>
              <w:rPr>
                <w:b/>
                <w:sz w:val="24"/>
              </w:rPr>
            </w:pPr>
            <w:r w:rsidRPr="0042313E">
              <w:rPr>
                <w:sz w:val="24"/>
              </w:rPr>
              <w:t>Getting to know the North East</w:t>
            </w:r>
          </w:p>
        </w:tc>
        <w:tc>
          <w:tcPr>
            <w:tcW w:w="1984" w:type="dxa"/>
            <w:vAlign w:val="center"/>
          </w:tcPr>
          <w:p w:rsidR="0042313E" w:rsidRPr="00DE789B" w:rsidRDefault="0042313E" w:rsidP="0042313E">
            <w:pPr>
              <w:rPr>
                <w:sz w:val="24"/>
              </w:rPr>
            </w:pPr>
            <w:r>
              <w:rPr>
                <w:sz w:val="24"/>
              </w:rPr>
              <w:t>What is our region like?</w:t>
            </w:r>
          </w:p>
        </w:tc>
        <w:tc>
          <w:tcPr>
            <w:tcW w:w="3402" w:type="dxa"/>
            <w:vAlign w:val="center"/>
          </w:tcPr>
          <w:p w:rsidR="0042313E" w:rsidRPr="0042313E" w:rsidRDefault="00D22995" w:rsidP="0042313E">
            <w:pPr>
              <w:rPr>
                <w:sz w:val="24"/>
              </w:rPr>
            </w:pPr>
            <w:r>
              <w:rPr>
                <w:sz w:val="24"/>
              </w:rPr>
              <w:t xml:space="preserve">A study of the physical and human features of North East England using OS maps, Google Earth and pupils’ own knowledge of their local place. </w:t>
            </w:r>
          </w:p>
        </w:tc>
        <w:tc>
          <w:tcPr>
            <w:tcW w:w="3686" w:type="dxa"/>
            <w:vAlign w:val="center"/>
          </w:tcPr>
          <w:p w:rsidR="0042313E" w:rsidRDefault="0042313E" w:rsidP="0042313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31251910"/>
              <w:rPr>
                <w:color w:val="00000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Writing skill: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​</w:t>
            </w:r>
          </w:p>
          <w:p w:rsidR="0042313E" w:rsidRDefault="0042313E" w:rsidP="0042313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700933517"/>
              <w:rPr>
                <w:color w:val="00000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u w:val="single"/>
              </w:rPr>
              <w:t>description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​</w:t>
            </w:r>
          </w:p>
          <w:p w:rsidR="0042313E" w:rsidRDefault="0042313E" w:rsidP="0042313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326979207"/>
              <w:rPr>
                <w:color w:val="000000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​</w:t>
            </w:r>
          </w:p>
          <w:p w:rsidR="0042313E" w:rsidRDefault="0042313E" w:rsidP="0042313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8025713"/>
              <w:rPr>
                <w:color w:val="000000"/>
                <w:lang w:val="en-US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Geographical skill: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  <w:p w:rsidR="0042313E" w:rsidRDefault="0042313E" w:rsidP="0042313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874883936"/>
              <w:rPr>
                <w:color w:val="00000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u w:val="single"/>
              </w:rPr>
              <w:t>OS maps, GIS and fieldwork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​</w:t>
            </w:r>
          </w:p>
          <w:p w:rsidR="0042313E" w:rsidRDefault="0042313E" w:rsidP="0042313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357702603"/>
              <w:rPr>
                <w:color w:val="000000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​</w:t>
            </w:r>
          </w:p>
        </w:tc>
      </w:tr>
      <w:tr w:rsidR="0042313E" w:rsidTr="00D22995">
        <w:tc>
          <w:tcPr>
            <w:tcW w:w="1413" w:type="dxa"/>
            <w:vAlign w:val="center"/>
          </w:tcPr>
          <w:p w:rsidR="0042313E" w:rsidRPr="00DE789B" w:rsidRDefault="0042313E" w:rsidP="0042313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Battle for the Biosphere</w:t>
            </w:r>
          </w:p>
        </w:tc>
        <w:tc>
          <w:tcPr>
            <w:tcW w:w="1984" w:type="dxa"/>
            <w:vAlign w:val="center"/>
          </w:tcPr>
          <w:p w:rsidR="0042313E" w:rsidRPr="00DE789B" w:rsidRDefault="0042313E" w:rsidP="0042313E">
            <w:pPr>
              <w:rPr>
                <w:sz w:val="24"/>
              </w:rPr>
            </w:pPr>
            <w:r>
              <w:rPr>
                <w:rStyle w:val="normaltextrun"/>
                <w:rFonts w:ascii="Calibri" w:hAnsi="Calibri" w:cs="Calibri"/>
                <w:color w:val="000000"/>
              </w:rPr>
              <w:t>Why must we protect the natural environment?</w:t>
            </w:r>
          </w:p>
        </w:tc>
        <w:tc>
          <w:tcPr>
            <w:tcW w:w="3402" w:type="dxa"/>
            <w:vAlign w:val="center"/>
          </w:tcPr>
          <w:p w:rsidR="0042313E" w:rsidRPr="005D5E84" w:rsidRDefault="00D22995" w:rsidP="0042313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A study of the value of the tropical rainforest biome, the human activities that threaten it and the possible management options. </w:t>
            </w:r>
          </w:p>
        </w:tc>
        <w:tc>
          <w:tcPr>
            <w:tcW w:w="3686" w:type="dxa"/>
            <w:vAlign w:val="center"/>
          </w:tcPr>
          <w:p w:rsidR="0042313E" w:rsidRDefault="0042313E" w:rsidP="0042313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354725461"/>
              <w:rPr>
                <w:color w:val="00000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Writing skill: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​</w:t>
            </w:r>
          </w:p>
          <w:p w:rsidR="0042313E" w:rsidRDefault="0042313E" w:rsidP="0042313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53168049"/>
              <w:rPr>
                <w:color w:val="00000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u w:val="single"/>
              </w:rPr>
              <w:t>decision making (select and justify)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​</w:t>
            </w:r>
          </w:p>
          <w:p w:rsidR="0042313E" w:rsidRDefault="0042313E" w:rsidP="0042313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270233081"/>
              <w:rPr>
                <w:color w:val="000000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​</w:t>
            </w:r>
          </w:p>
          <w:p w:rsidR="0042313E" w:rsidRDefault="0042313E" w:rsidP="0042313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690721578"/>
              <w:rPr>
                <w:color w:val="000000"/>
                <w:lang w:val="en-US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Geographical skill: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  <w:lang w:val="en-US"/>
              </w:rPr>
              <w:t>​</w:t>
            </w:r>
          </w:p>
          <w:p w:rsidR="0042313E" w:rsidRDefault="0042313E" w:rsidP="0042313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98579430"/>
              <w:rPr>
                <w:color w:val="00000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  <w:u w:val="single"/>
              </w:rPr>
              <w:t>analysing figures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​</w:t>
            </w:r>
          </w:p>
          <w:p w:rsidR="0042313E" w:rsidRDefault="0042313E" w:rsidP="0042313E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51836925"/>
              <w:rPr>
                <w:color w:val="000000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​</w:t>
            </w:r>
          </w:p>
        </w:tc>
      </w:tr>
    </w:tbl>
    <w:tbl>
      <w:tblPr>
        <w:tblStyle w:val="TableGrid"/>
        <w:tblpPr w:leftFromText="181" w:rightFromText="181" w:vertAnchor="page" w:horzAnchor="margin" w:tblpY="10485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883F8E">
        <w:trPr>
          <w:trHeight w:val="277"/>
        </w:trPr>
        <w:tc>
          <w:tcPr>
            <w:tcW w:w="2282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883F8E">
        <w:trPr>
          <w:trHeight w:val="896"/>
        </w:trPr>
        <w:tc>
          <w:tcPr>
            <w:tcW w:w="2282" w:type="dxa"/>
          </w:tcPr>
          <w:p w:rsidR="00883F8E" w:rsidRPr="002629CE" w:rsidRDefault="00116469" w:rsidP="00116469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 xml:space="preserve">1: Assessment covers all teaching in term 1. </w:t>
            </w:r>
            <w:r w:rsidR="00883F8E"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D22995" w:rsidRDefault="0042313E" w:rsidP="0042313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 xml:space="preserve">Knowledge </w:t>
            </w:r>
            <w:r w:rsidR="00D22995">
              <w:rPr>
                <w:sz w:val="24"/>
              </w:rPr>
              <w:t>of</w:t>
            </w:r>
            <w:r>
              <w:rPr>
                <w:sz w:val="24"/>
              </w:rPr>
              <w:t xml:space="preserve"> geographical issues</w:t>
            </w:r>
            <w:r w:rsidR="00D22995">
              <w:rPr>
                <w:sz w:val="24"/>
              </w:rPr>
              <w:t xml:space="preserve"> e.g. plastic pollution</w:t>
            </w:r>
          </w:p>
          <w:p w:rsidR="00D22995" w:rsidRDefault="00D22995" w:rsidP="0042313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Knowledge of places on a global scale</w:t>
            </w:r>
          </w:p>
          <w:p w:rsidR="00D22995" w:rsidRPr="00D22995" w:rsidRDefault="00D22995" w:rsidP="0042313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Quality of written explanations</w:t>
            </w: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2629CE" w:rsidRDefault="00883F8E" w:rsidP="00116469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 xml:space="preserve">: </w:t>
            </w:r>
            <w:r w:rsidR="00116469">
              <w:rPr>
                <w:sz w:val="24"/>
              </w:rPr>
              <w:t xml:space="preserve">Assessment covers teaching from term 1 and 2.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Default="00D22995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Knowledge of the physical and human features of North East England</w:t>
            </w:r>
          </w:p>
          <w:p w:rsidR="00D22995" w:rsidRDefault="00D22995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OS map reading skills</w:t>
            </w:r>
            <w:r>
              <w:rPr>
                <w:sz w:val="24"/>
              </w:rPr>
              <w:t xml:space="preserve"> </w:t>
            </w:r>
          </w:p>
          <w:p w:rsidR="00D22995" w:rsidRPr="00B25B05" w:rsidRDefault="00D22995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Quality of written descriptions</w:t>
            </w: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0A6501" w:rsidRDefault="00883F8E" w:rsidP="00116469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 xml:space="preserve">: </w:t>
            </w:r>
            <w:r w:rsidR="00116469">
              <w:rPr>
                <w:sz w:val="24"/>
              </w:rPr>
              <w:t xml:space="preserve">Assessment covers teaching from term 1,2 and 3.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 w:rsidR="00B25B05">
              <w:rPr>
                <w:sz w:val="24"/>
              </w:rPr>
              <w:t>the Exam H</w:t>
            </w:r>
            <w:r>
              <w:rPr>
                <w:sz w:val="24"/>
              </w:rPr>
              <w:t>all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Default="00D22995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Knowledge of the tropical rainforest biome and the human actions that threaten it</w:t>
            </w:r>
          </w:p>
          <w:p w:rsidR="00D22995" w:rsidRDefault="00D22995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Interpreting figures</w:t>
            </w:r>
          </w:p>
          <w:p w:rsidR="00D22995" w:rsidRPr="00B25B05" w:rsidRDefault="00D22995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 xml:space="preserve">Quality of written </w:t>
            </w:r>
            <w:bookmarkStart w:id="0" w:name="_GoBack"/>
            <w:bookmarkEnd w:id="0"/>
            <w:r>
              <w:rPr>
                <w:sz w:val="24"/>
              </w:rPr>
              <w:t>justifications</w:t>
            </w:r>
          </w:p>
        </w:tc>
      </w:tr>
    </w:tbl>
    <w:p w:rsidR="00DE789B" w:rsidRPr="002629CE" w:rsidRDefault="00883F8E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5695950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B07" w:rsidRPr="00883F8E" w:rsidRDefault="00ED6B07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7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Geography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448.5pt;width:341.25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" filled="f" stroked="f" strokeweight="1pt">
                <v:textbox>
                  <w:txbxContent>
                    <w:p w:rsidR="00ED6B07" w:rsidRPr="00883F8E" w:rsidRDefault="00ED6B07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Year 7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Geography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D91" w:rsidRDefault="00CF1D91" w:rsidP="00223B3F">
      <w:pPr>
        <w:spacing w:after="0" w:line="240" w:lineRule="auto"/>
      </w:pPr>
      <w:r>
        <w:separator/>
      </w:r>
    </w:p>
  </w:endnote>
  <w:endnote w:type="continuationSeparator" w:id="0">
    <w:p w:rsidR="00CF1D91" w:rsidRDefault="00CF1D91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B07" w:rsidRDefault="00ED6B07">
    <w:pPr>
      <w:pStyle w:val="Footer"/>
    </w:pPr>
  </w:p>
  <w:p w:rsidR="00ED6B07" w:rsidRDefault="00ED6B0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D91" w:rsidRDefault="00CF1D91" w:rsidP="00223B3F">
      <w:pPr>
        <w:spacing w:after="0" w:line="240" w:lineRule="auto"/>
      </w:pPr>
      <w:r>
        <w:separator/>
      </w:r>
    </w:p>
  </w:footnote>
  <w:footnote w:type="continuationSeparator" w:id="0">
    <w:p w:rsidR="00CF1D91" w:rsidRDefault="00CF1D91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B07" w:rsidRDefault="00ED6B07">
    <w:pPr>
      <w:pStyle w:val="Header"/>
    </w:pPr>
  </w:p>
  <w:p w:rsidR="00ED6B07" w:rsidRDefault="00ED6B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116469"/>
    <w:rsid w:val="00223B3F"/>
    <w:rsid w:val="002629CE"/>
    <w:rsid w:val="002760BE"/>
    <w:rsid w:val="002E20A3"/>
    <w:rsid w:val="002F4ADF"/>
    <w:rsid w:val="0030580E"/>
    <w:rsid w:val="00306215"/>
    <w:rsid w:val="00326BBB"/>
    <w:rsid w:val="00346935"/>
    <w:rsid w:val="00377D6D"/>
    <w:rsid w:val="0042313E"/>
    <w:rsid w:val="00432725"/>
    <w:rsid w:val="00533260"/>
    <w:rsid w:val="00583CAF"/>
    <w:rsid w:val="005D5E84"/>
    <w:rsid w:val="006A20D5"/>
    <w:rsid w:val="0080336C"/>
    <w:rsid w:val="008562A8"/>
    <w:rsid w:val="00883F8E"/>
    <w:rsid w:val="009B10C8"/>
    <w:rsid w:val="00A33FC3"/>
    <w:rsid w:val="00A60EC6"/>
    <w:rsid w:val="00B25B05"/>
    <w:rsid w:val="00B97F54"/>
    <w:rsid w:val="00CF1D91"/>
    <w:rsid w:val="00CF5F32"/>
    <w:rsid w:val="00D22995"/>
    <w:rsid w:val="00DE789B"/>
    <w:rsid w:val="00ED6B07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53E710A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  <w:style w:type="character" w:customStyle="1" w:styleId="normaltextrun">
    <w:name w:val="normaltextrun"/>
    <w:basedOn w:val="DefaultParagraphFont"/>
    <w:rsid w:val="0042313E"/>
  </w:style>
  <w:style w:type="paragraph" w:customStyle="1" w:styleId="paragraph">
    <w:name w:val="paragraph"/>
    <w:basedOn w:val="Normal"/>
    <w:rsid w:val="00423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423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2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9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9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7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75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30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5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0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5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93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8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70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59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16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23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2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57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83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04F60-680B-4A0D-854B-FF82B786D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C2D70C6C</Template>
  <TotalTime>35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Miss D. Leigh</cp:lastModifiedBy>
  <cp:revision>10</cp:revision>
  <cp:lastPrinted>2018-09-26T09:31:00Z</cp:lastPrinted>
  <dcterms:created xsi:type="dcterms:W3CDTF">2018-09-26T09:54:00Z</dcterms:created>
  <dcterms:modified xsi:type="dcterms:W3CDTF">2019-07-09T12:32:00Z</dcterms:modified>
</cp:coreProperties>
</file>