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80E" w:rsidRDefault="00883F8E" w:rsidP="00223B3F">
      <w:pPr>
        <w:tabs>
          <w:tab w:val="left" w:pos="187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0">
                <wp:simplePos x="0" y="0"/>
                <wp:positionH relativeFrom="margin">
                  <wp:align>left</wp:align>
                </wp:positionH>
                <wp:positionV relativeFrom="page">
                  <wp:posOffset>476250</wp:posOffset>
                </wp:positionV>
                <wp:extent cx="5180400" cy="6876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0400" cy="68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B3F" w:rsidRPr="00A60EC6" w:rsidRDefault="00223B3F" w:rsidP="00223B3F">
                            <w:pPr>
                              <w:rPr>
                                <w:b/>
                                <w:color w:val="9D175A"/>
                                <w:sz w:val="72"/>
                              </w:rPr>
                            </w:pPr>
                            <w:r w:rsidRPr="00A60EC6">
                              <w:rPr>
                                <w:b/>
                                <w:color w:val="9D175A"/>
                                <w:sz w:val="72"/>
                              </w:rPr>
                              <w:t xml:space="preserve">Year 7 History </w:t>
                            </w:r>
                          </w:p>
                          <w:p w:rsidR="00223B3F" w:rsidRDefault="00223B3F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0;margin-top:37.5pt;width:407.9pt;height:54.1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" o:allowoverlap="f" filled="f" stroked="f" strokeweight="1pt">
                <v:textbox>
                  <w:txbxContent>
                    <w:p w:rsidR="00223B3F" w:rsidRPr="00A60EC6" w:rsidRDefault="00223B3F" w:rsidP="00223B3F">
                      <w:pPr>
                        <w:rPr>
                          <w:b/>
                          <w:color w:val="9D175A"/>
                          <w:sz w:val="72"/>
                        </w:rPr>
                      </w:pPr>
                      <w:bookmarkStart w:id="1" w:name="_GoBack"/>
                      <w:r w:rsidRPr="00A60EC6">
                        <w:rPr>
                          <w:b/>
                          <w:color w:val="9D175A"/>
                          <w:sz w:val="72"/>
                        </w:rPr>
                        <w:t xml:space="preserve">Year 7 History </w:t>
                      </w:r>
                    </w:p>
                    <w:bookmarkEnd w:id="1"/>
                    <w:p w:rsidR="00223B3F" w:rsidRDefault="00223B3F" w:rsidP="00223B3F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223B3F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5276850</wp:posOffset>
            </wp:positionH>
            <wp:positionV relativeFrom="page">
              <wp:posOffset>371475</wp:posOffset>
            </wp:positionV>
            <wp:extent cx="1438275" cy="1457325"/>
            <wp:effectExtent l="0" t="0" r="9525" b="9525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9" t="70732" r="44660" b="8793"/>
                    <a:stretch/>
                  </pic:blipFill>
                  <pic:spPr bwMode="auto">
                    <a:xfrm>
                      <a:off x="0" y="0"/>
                      <a:ext cx="143827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B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5019675</wp:posOffset>
                </wp:positionH>
                <wp:positionV relativeFrom="paragraph">
                  <wp:posOffset>-219075</wp:posOffset>
                </wp:positionV>
                <wp:extent cx="1476375" cy="15811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B3F" w:rsidRDefault="00223B3F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7" style="position:absolute;margin-left:395.25pt;margin-top:-17.25pt;width:116.25pt;height:12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" filled="f" stroked="f" strokeweight="1pt">
                <v:textbox>
                  <w:txbxContent>
                    <w:p w:rsidR="00223B3F" w:rsidRDefault="00223B3F" w:rsidP="00223B3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23B3F">
        <w:tab/>
      </w:r>
    </w:p>
    <w:p w:rsidR="00DE789B" w:rsidRDefault="00223B3F" w:rsidP="00DE789B">
      <w:pPr>
        <w:tabs>
          <w:tab w:val="left" w:pos="1275"/>
        </w:tabs>
        <w:jc w:val="bot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0">
                <wp:simplePos x="0" y="0"/>
                <wp:positionH relativeFrom="column">
                  <wp:posOffset>238125</wp:posOffset>
                </wp:positionH>
                <wp:positionV relativeFrom="page">
                  <wp:posOffset>1182370</wp:posOffset>
                </wp:positionV>
                <wp:extent cx="3913200" cy="55440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3200" cy="55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B3F" w:rsidRPr="00A60EC6" w:rsidRDefault="00223B3F" w:rsidP="00223B3F">
                            <w:pPr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Year 7 History </w:t>
                            </w: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>Curriculum</w:t>
                            </w: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Information </w:t>
                            </w:r>
                          </w:p>
                          <w:p w:rsidR="00223B3F" w:rsidRDefault="00223B3F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left:0;text-align:left;margin-left:18.75pt;margin-top:93.1pt;width:308.15pt;height:43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" o:allowoverlap="f" filled="f" stroked="f" strokeweight="1pt">
                <v:textbox>
                  <w:txbxContent>
                    <w:p w:rsidR="00223B3F" w:rsidRPr="00A60EC6" w:rsidRDefault="00223B3F" w:rsidP="00223B3F">
                      <w:pPr>
                        <w:rPr>
                          <w:b/>
                          <w:color w:val="9D175A"/>
                          <w:sz w:val="36"/>
                        </w:rPr>
                      </w:pP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Year 7 History </w:t>
                      </w:r>
                      <w:r w:rsidRPr="00883F8E">
                        <w:rPr>
                          <w:b/>
                          <w:color w:val="9D175A"/>
                          <w:sz w:val="36"/>
                        </w:rPr>
                        <w:t>Curriculum</w:t>
                      </w: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 Information </w:t>
                      </w:r>
                    </w:p>
                    <w:p w:rsidR="00223B3F" w:rsidRDefault="00223B3F" w:rsidP="00223B3F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A60EC6" w:rsidRDefault="00A60EC6" w:rsidP="00DE789B">
      <w:pPr>
        <w:tabs>
          <w:tab w:val="left" w:pos="1275"/>
        </w:tabs>
        <w:jc w:val="both"/>
      </w:pPr>
    </w:p>
    <w:p w:rsidR="00A60EC6" w:rsidRDefault="00A60EC6" w:rsidP="00DE789B">
      <w:pPr>
        <w:tabs>
          <w:tab w:val="left" w:pos="1275"/>
        </w:tabs>
        <w:jc w:val="both"/>
      </w:pPr>
    </w:p>
    <w:tbl>
      <w:tblPr>
        <w:tblStyle w:val="TableGrid"/>
        <w:tblpPr w:leftFromText="181" w:rightFromText="181" w:vertAnchor="page" w:horzAnchor="margin" w:tblpY="3063"/>
        <w:tblOverlap w:val="never"/>
        <w:tblW w:w="10485" w:type="dxa"/>
        <w:tblLayout w:type="fixed"/>
        <w:tblLook w:val="04A0" w:firstRow="1" w:lastRow="0" w:firstColumn="1" w:lastColumn="0" w:noHBand="0" w:noVBand="1"/>
      </w:tblPr>
      <w:tblGrid>
        <w:gridCol w:w="1347"/>
        <w:gridCol w:w="1909"/>
        <w:gridCol w:w="3543"/>
        <w:gridCol w:w="3686"/>
      </w:tblGrid>
      <w:tr w:rsidR="00223B3F" w:rsidTr="00F72971">
        <w:tc>
          <w:tcPr>
            <w:tcW w:w="1347" w:type="dxa"/>
          </w:tcPr>
          <w:p w:rsidR="00223B3F" w:rsidRDefault="00223B3F" w:rsidP="00883F8E"/>
        </w:tc>
        <w:tc>
          <w:tcPr>
            <w:tcW w:w="1909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Key Question:</w:t>
            </w:r>
          </w:p>
        </w:tc>
        <w:tc>
          <w:tcPr>
            <w:tcW w:w="3543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Specification:</w:t>
            </w:r>
          </w:p>
        </w:tc>
        <w:tc>
          <w:tcPr>
            <w:tcW w:w="3686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Skill Focus</w:t>
            </w:r>
            <w:r w:rsidRPr="00DE789B">
              <w:rPr>
                <w:b/>
                <w:sz w:val="28"/>
              </w:rPr>
              <w:t>:</w:t>
            </w:r>
          </w:p>
        </w:tc>
      </w:tr>
      <w:tr w:rsidR="00223B3F" w:rsidTr="00F72971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1:</w:t>
            </w:r>
          </w:p>
        </w:tc>
        <w:tc>
          <w:tcPr>
            <w:tcW w:w="1909" w:type="dxa"/>
          </w:tcPr>
          <w:p w:rsidR="00223B3F" w:rsidRDefault="00223B3F" w:rsidP="00883F8E">
            <w:pPr>
              <w:rPr>
                <w:sz w:val="24"/>
              </w:rPr>
            </w:pPr>
            <w:r w:rsidRPr="00DE789B">
              <w:rPr>
                <w:sz w:val="24"/>
              </w:rPr>
              <w:t>Why were the Romans so successful at controlling England?</w:t>
            </w:r>
          </w:p>
          <w:p w:rsidR="00223B3F" w:rsidRPr="00DE789B" w:rsidRDefault="00223B3F" w:rsidP="00883F8E">
            <w:pPr>
              <w:rPr>
                <w:sz w:val="24"/>
              </w:rPr>
            </w:pPr>
          </w:p>
        </w:tc>
        <w:tc>
          <w:tcPr>
            <w:tcW w:w="3543" w:type="dxa"/>
          </w:tcPr>
          <w:p w:rsidR="00223B3F" w:rsidRPr="00A60EC6" w:rsidRDefault="00223B3F" w:rsidP="00883F8E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r w:rsidRPr="00A60EC6">
              <w:rPr>
                <w:rFonts w:cstheme="minorHAnsi"/>
                <w:sz w:val="24"/>
                <w:szCs w:val="24"/>
              </w:rPr>
              <w:t xml:space="preserve">Roman Empire </w:t>
            </w:r>
          </w:p>
          <w:p w:rsidR="00223B3F" w:rsidRPr="00A60EC6" w:rsidRDefault="00223B3F" w:rsidP="00883F8E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r w:rsidRPr="00A60EC6">
              <w:rPr>
                <w:rFonts w:cstheme="minorHAnsi"/>
                <w:sz w:val="24"/>
                <w:szCs w:val="24"/>
              </w:rPr>
              <w:t xml:space="preserve">Roman Army </w:t>
            </w:r>
          </w:p>
          <w:p w:rsidR="00223B3F" w:rsidRPr="00A60EC6" w:rsidRDefault="002F4ADF" w:rsidP="00883F8E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Lif</w:t>
            </w:r>
            <w:r w:rsidR="00223B3F" w:rsidRPr="00A60EC6">
              <w:rPr>
                <w:rFonts w:cstheme="minorHAnsi"/>
                <w:sz w:val="24"/>
                <w:szCs w:val="24"/>
              </w:rPr>
              <w:t xml:space="preserve">e in the Roman Empire </w:t>
            </w:r>
          </w:p>
          <w:p w:rsidR="00223B3F" w:rsidRPr="00A60EC6" w:rsidRDefault="00223B3F" w:rsidP="00883F8E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 w:rsidRPr="00A60EC6">
              <w:rPr>
                <w:rFonts w:cstheme="minorHAnsi"/>
                <w:sz w:val="24"/>
                <w:szCs w:val="24"/>
              </w:rPr>
              <w:t>Boudicca</w:t>
            </w:r>
          </w:p>
          <w:p w:rsidR="00223B3F" w:rsidRPr="00A60EC6" w:rsidRDefault="00223B3F" w:rsidP="00883F8E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Legacy of the Empire </w:t>
            </w:r>
          </w:p>
        </w:tc>
        <w:tc>
          <w:tcPr>
            <w:tcW w:w="3686" w:type="dxa"/>
          </w:tcPr>
          <w:p w:rsidR="00223B3F" w:rsidRPr="00B25B05" w:rsidRDefault="00223B3F" w:rsidP="00883F8E">
            <w:pPr>
              <w:rPr>
                <w:sz w:val="24"/>
              </w:rPr>
            </w:pPr>
            <w:r w:rsidRPr="00B25B05">
              <w:rPr>
                <w:sz w:val="24"/>
              </w:rPr>
              <w:t>A01: Writing like a Historian: PEEL paragraphs, constructing a debate, forming an argument.</w:t>
            </w:r>
          </w:p>
          <w:p w:rsidR="00223B3F" w:rsidRPr="00B25B05" w:rsidRDefault="00223B3F" w:rsidP="00883F8E">
            <w:pPr>
              <w:rPr>
                <w:sz w:val="24"/>
              </w:rPr>
            </w:pPr>
          </w:p>
          <w:p w:rsidR="00223B3F" w:rsidRPr="00B25B05" w:rsidRDefault="00223B3F" w:rsidP="00883F8E">
            <w:pPr>
              <w:rPr>
                <w:sz w:val="24"/>
              </w:rPr>
            </w:pPr>
          </w:p>
        </w:tc>
      </w:tr>
      <w:tr w:rsidR="00223B3F" w:rsidTr="00F72971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2:</w:t>
            </w:r>
          </w:p>
        </w:tc>
        <w:tc>
          <w:tcPr>
            <w:tcW w:w="1909" w:type="dxa"/>
          </w:tcPr>
          <w:p w:rsidR="00223B3F" w:rsidRDefault="00223B3F" w:rsidP="00883F8E">
            <w:pPr>
              <w:rPr>
                <w:sz w:val="24"/>
              </w:rPr>
            </w:pPr>
            <w:r w:rsidRPr="00DE789B">
              <w:rPr>
                <w:sz w:val="24"/>
              </w:rPr>
              <w:t>How did the Norman’s control England</w:t>
            </w:r>
            <w:r>
              <w:rPr>
                <w:sz w:val="24"/>
              </w:rPr>
              <w:t>?</w:t>
            </w:r>
          </w:p>
          <w:p w:rsidR="00223B3F" w:rsidRDefault="00223B3F" w:rsidP="00883F8E">
            <w:pPr>
              <w:rPr>
                <w:sz w:val="24"/>
              </w:rPr>
            </w:pPr>
          </w:p>
          <w:p w:rsidR="00223B3F" w:rsidRDefault="00223B3F" w:rsidP="00883F8E">
            <w:pPr>
              <w:rPr>
                <w:sz w:val="24"/>
              </w:rPr>
            </w:pPr>
          </w:p>
          <w:p w:rsidR="00223B3F" w:rsidRPr="00DE789B" w:rsidRDefault="00223B3F" w:rsidP="00883F8E">
            <w:pPr>
              <w:rPr>
                <w:sz w:val="24"/>
              </w:rPr>
            </w:pPr>
          </w:p>
        </w:tc>
        <w:tc>
          <w:tcPr>
            <w:tcW w:w="3543" w:type="dxa"/>
          </w:tcPr>
          <w:p w:rsidR="00223B3F" w:rsidRDefault="002F4ADF" w:rsidP="00883F8E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Claimants to the t</w:t>
            </w:r>
            <w:r w:rsidR="00223B3F" w:rsidRPr="00A60EC6">
              <w:rPr>
                <w:sz w:val="24"/>
              </w:rPr>
              <w:t>hrone in 1066</w:t>
            </w:r>
          </w:p>
          <w:p w:rsidR="00223B3F" w:rsidRDefault="00223B3F" w:rsidP="00883F8E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 xml:space="preserve">The Battle of Hastings </w:t>
            </w:r>
          </w:p>
          <w:p w:rsidR="00223B3F" w:rsidRDefault="00223B3F" w:rsidP="00883F8E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The Bayeux Tapestry</w:t>
            </w:r>
          </w:p>
          <w:p w:rsidR="00223B3F" w:rsidRDefault="00223B3F" w:rsidP="00883F8E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 xml:space="preserve">Feudal System </w:t>
            </w:r>
          </w:p>
          <w:p w:rsidR="00223B3F" w:rsidRDefault="00223B3F" w:rsidP="00883F8E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 xml:space="preserve">Castles </w:t>
            </w:r>
          </w:p>
          <w:p w:rsidR="00223B3F" w:rsidRPr="00A60EC6" w:rsidRDefault="00223B3F" w:rsidP="00883F8E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 xml:space="preserve">Domesday book </w:t>
            </w:r>
          </w:p>
        </w:tc>
        <w:tc>
          <w:tcPr>
            <w:tcW w:w="3686" w:type="dxa"/>
          </w:tcPr>
          <w:p w:rsidR="00223B3F" w:rsidRPr="00B25B05" w:rsidRDefault="00223B3F" w:rsidP="00883F8E">
            <w:pPr>
              <w:rPr>
                <w:sz w:val="24"/>
              </w:rPr>
            </w:pPr>
            <w:r w:rsidRPr="00B25B05">
              <w:rPr>
                <w:sz w:val="24"/>
              </w:rPr>
              <w:t>A02: Similarities and Differences, Cause and Consequence, Change and Continuity.</w:t>
            </w:r>
          </w:p>
          <w:p w:rsidR="00223B3F" w:rsidRPr="00B25B05" w:rsidRDefault="00223B3F" w:rsidP="00883F8E">
            <w:pPr>
              <w:rPr>
                <w:sz w:val="24"/>
              </w:rPr>
            </w:pPr>
          </w:p>
        </w:tc>
      </w:tr>
      <w:tr w:rsidR="00223B3F" w:rsidTr="00F72971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Term </w:t>
            </w:r>
            <w:r w:rsidRPr="00DE789B">
              <w:rPr>
                <w:b/>
                <w:sz w:val="24"/>
              </w:rPr>
              <w:t>3</w:t>
            </w:r>
            <w:r w:rsidR="002F4ADF">
              <w:rPr>
                <w:b/>
                <w:sz w:val="24"/>
              </w:rPr>
              <w:t>:</w:t>
            </w:r>
            <w:bookmarkStart w:id="0" w:name="_GoBack"/>
            <w:bookmarkEnd w:id="0"/>
          </w:p>
        </w:tc>
        <w:tc>
          <w:tcPr>
            <w:tcW w:w="1909" w:type="dxa"/>
          </w:tcPr>
          <w:p w:rsidR="00223B3F" w:rsidRDefault="00223B3F" w:rsidP="00883F8E">
            <w:pPr>
              <w:rPr>
                <w:sz w:val="24"/>
              </w:rPr>
            </w:pPr>
            <w:r w:rsidRPr="00DE789B">
              <w:rPr>
                <w:sz w:val="24"/>
              </w:rPr>
              <w:t>How powerful were the Medieval monarchs?</w:t>
            </w:r>
          </w:p>
          <w:p w:rsidR="00223B3F" w:rsidRDefault="00223B3F" w:rsidP="00883F8E">
            <w:pPr>
              <w:rPr>
                <w:sz w:val="24"/>
              </w:rPr>
            </w:pPr>
          </w:p>
          <w:p w:rsidR="00223B3F" w:rsidRPr="00DE789B" w:rsidRDefault="00223B3F" w:rsidP="00883F8E">
            <w:pPr>
              <w:rPr>
                <w:sz w:val="24"/>
              </w:rPr>
            </w:pPr>
          </w:p>
        </w:tc>
        <w:tc>
          <w:tcPr>
            <w:tcW w:w="3543" w:type="dxa"/>
          </w:tcPr>
          <w:p w:rsidR="00223B3F" w:rsidRPr="00A60EC6" w:rsidRDefault="00223B3F" w:rsidP="00883F8E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 w:rsidRPr="00A60EC6">
              <w:rPr>
                <w:sz w:val="24"/>
              </w:rPr>
              <w:t>Henry II</w:t>
            </w:r>
          </w:p>
          <w:p w:rsidR="00223B3F" w:rsidRPr="00A60EC6" w:rsidRDefault="00223B3F" w:rsidP="00883F8E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 w:rsidRPr="00A60EC6">
              <w:rPr>
                <w:sz w:val="24"/>
              </w:rPr>
              <w:t xml:space="preserve">Thomas Becket </w:t>
            </w:r>
          </w:p>
          <w:p w:rsidR="00223B3F" w:rsidRPr="00A60EC6" w:rsidRDefault="00223B3F" w:rsidP="00883F8E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 w:rsidRPr="00A60EC6">
              <w:rPr>
                <w:sz w:val="24"/>
              </w:rPr>
              <w:t xml:space="preserve">Rebellions </w:t>
            </w:r>
          </w:p>
          <w:p w:rsidR="00223B3F" w:rsidRPr="00A60EC6" w:rsidRDefault="00223B3F" w:rsidP="00883F8E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 w:rsidRPr="00A60EC6">
              <w:rPr>
                <w:sz w:val="24"/>
              </w:rPr>
              <w:t xml:space="preserve">King John </w:t>
            </w:r>
          </w:p>
          <w:p w:rsidR="00223B3F" w:rsidRPr="00A60EC6" w:rsidRDefault="00223B3F" w:rsidP="00883F8E">
            <w:pPr>
              <w:pStyle w:val="ListParagraph"/>
              <w:numPr>
                <w:ilvl w:val="0"/>
                <w:numId w:val="4"/>
              </w:numPr>
              <w:rPr>
                <w:b/>
                <w:sz w:val="24"/>
              </w:rPr>
            </w:pPr>
            <w:r w:rsidRPr="00A60EC6">
              <w:rPr>
                <w:sz w:val="24"/>
              </w:rPr>
              <w:t>Magna Carta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3686" w:type="dxa"/>
          </w:tcPr>
          <w:p w:rsidR="00223B3F" w:rsidRPr="00B25B05" w:rsidRDefault="00223B3F" w:rsidP="00883F8E">
            <w:pPr>
              <w:rPr>
                <w:sz w:val="24"/>
              </w:rPr>
            </w:pPr>
            <w:r w:rsidRPr="00B25B05">
              <w:rPr>
                <w:sz w:val="24"/>
              </w:rPr>
              <w:t>A03: Source skills: Inferences from sources.</w:t>
            </w:r>
          </w:p>
        </w:tc>
      </w:tr>
    </w:tbl>
    <w:tbl>
      <w:tblPr>
        <w:tblStyle w:val="TableGrid"/>
        <w:tblpPr w:leftFromText="181" w:rightFromText="181" w:vertAnchor="page" w:horzAnchor="margin" w:tblpY="10485"/>
        <w:tblOverlap w:val="never"/>
        <w:tblW w:w="10485" w:type="dxa"/>
        <w:tblLook w:val="04A0" w:firstRow="1" w:lastRow="0" w:firstColumn="1" w:lastColumn="0" w:noHBand="0" w:noVBand="1"/>
      </w:tblPr>
      <w:tblGrid>
        <w:gridCol w:w="2282"/>
        <w:gridCol w:w="3160"/>
        <w:gridCol w:w="5043"/>
      </w:tblGrid>
      <w:tr w:rsidR="00883F8E" w:rsidTr="00883F8E">
        <w:trPr>
          <w:trHeight w:val="277"/>
        </w:trPr>
        <w:tc>
          <w:tcPr>
            <w:tcW w:w="2282" w:type="dxa"/>
          </w:tcPr>
          <w:p w:rsidR="00883F8E" w:rsidRPr="00533260" w:rsidRDefault="00883F8E" w:rsidP="00883F8E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 w:rsidRPr="00533260">
              <w:rPr>
                <w:b/>
                <w:sz w:val="28"/>
              </w:rPr>
              <w:t>Assessment</w:t>
            </w:r>
          </w:p>
        </w:tc>
        <w:tc>
          <w:tcPr>
            <w:tcW w:w="3160" w:type="dxa"/>
          </w:tcPr>
          <w:p w:rsidR="00883F8E" w:rsidRPr="00533260" w:rsidRDefault="00883F8E" w:rsidP="00883F8E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Time/Venue</w:t>
            </w:r>
          </w:p>
        </w:tc>
        <w:tc>
          <w:tcPr>
            <w:tcW w:w="5043" w:type="dxa"/>
          </w:tcPr>
          <w:p w:rsidR="00883F8E" w:rsidRPr="00533260" w:rsidRDefault="00883F8E" w:rsidP="00883F8E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 w:rsidRPr="00533260">
              <w:rPr>
                <w:b/>
                <w:sz w:val="28"/>
              </w:rPr>
              <w:t>What will be assessed?</w:t>
            </w:r>
          </w:p>
        </w:tc>
      </w:tr>
      <w:tr w:rsidR="00883F8E" w:rsidTr="00883F8E">
        <w:trPr>
          <w:trHeight w:val="896"/>
        </w:trPr>
        <w:tc>
          <w:tcPr>
            <w:tcW w:w="2282" w:type="dxa"/>
          </w:tcPr>
          <w:p w:rsidR="00883F8E" w:rsidRPr="002629CE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 xml:space="preserve">1 </w:t>
            </w:r>
            <w:r>
              <w:rPr>
                <w:sz w:val="24"/>
              </w:rPr>
              <w:t>: Linking to Term 1</w:t>
            </w:r>
            <w:r w:rsidRPr="002629CE">
              <w:rPr>
                <w:sz w:val="24"/>
              </w:rPr>
              <w:t xml:space="preserve"> </w:t>
            </w:r>
          </w:p>
        </w:tc>
        <w:tc>
          <w:tcPr>
            <w:tcW w:w="3160" w:type="dxa"/>
          </w:tcPr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sz w:val="24"/>
              </w:rPr>
            </w:pPr>
            <w:r w:rsidRPr="00FA0B64">
              <w:rPr>
                <w:sz w:val="24"/>
              </w:rPr>
              <w:t>Assessment held in-class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1hr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883F8E" w:rsidRPr="00B25B05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>Section 1: A01/AO2- Extended writing</w:t>
            </w:r>
          </w:p>
          <w:p w:rsidR="00883F8E" w:rsidRPr="00B25B05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>Section 2: A03- Inference from primary source</w:t>
            </w:r>
          </w:p>
          <w:p w:rsidR="00883F8E" w:rsidRPr="00B25B05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 xml:space="preserve">Section 3: A01- Subject knowledge recall </w:t>
            </w:r>
          </w:p>
          <w:p w:rsidR="00883F8E" w:rsidRPr="00B25B05" w:rsidRDefault="00883F8E" w:rsidP="00883F8E">
            <w:pPr>
              <w:tabs>
                <w:tab w:val="left" w:pos="1275"/>
              </w:tabs>
              <w:rPr>
                <w:sz w:val="24"/>
              </w:rPr>
            </w:pPr>
          </w:p>
        </w:tc>
      </w:tr>
      <w:tr w:rsidR="00883F8E" w:rsidTr="00883F8E">
        <w:trPr>
          <w:trHeight w:val="675"/>
        </w:trPr>
        <w:tc>
          <w:tcPr>
            <w:tcW w:w="2282" w:type="dxa"/>
          </w:tcPr>
          <w:p w:rsidR="00883F8E" w:rsidRPr="002629CE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>2</w:t>
            </w:r>
            <w:r>
              <w:rPr>
                <w:sz w:val="24"/>
              </w:rPr>
              <w:t>: Linking to Term 2</w:t>
            </w:r>
          </w:p>
        </w:tc>
        <w:tc>
          <w:tcPr>
            <w:tcW w:w="3160" w:type="dxa"/>
          </w:tcPr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sz w:val="24"/>
              </w:rPr>
            </w:pPr>
            <w:r w:rsidRPr="00FA0B64">
              <w:rPr>
                <w:sz w:val="24"/>
              </w:rPr>
              <w:t>Assessment held in-class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1hr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883F8E" w:rsidRPr="00B25B05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>Section 1: A01/AO2- Extended writing</w:t>
            </w:r>
          </w:p>
          <w:p w:rsidR="00883F8E" w:rsidRPr="00B25B05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>Section 2: A03- Inference from primary source</w:t>
            </w:r>
          </w:p>
          <w:p w:rsidR="00883F8E" w:rsidRPr="00B25B05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 xml:space="preserve">Section 3: A01- Subject knowledge recall </w:t>
            </w:r>
          </w:p>
          <w:p w:rsidR="00883F8E" w:rsidRPr="00B25B05" w:rsidRDefault="00883F8E" w:rsidP="00883F8E">
            <w:pPr>
              <w:tabs>
                <w:tab w:val="left" w:pos="1275"/>
              </w:tabs>
              <w:rPr>
                <w:sz w:val="24"/>
              </w:rPr>
            </w:pPr>
          </w:p>
        </w:tc>
      </w:tr>
      <w:tr w:rsidR="00883F8E" w:rsidTr="00883F8E">
        <w:trPr>
          <w:trHeight w:val="675"/>
        </w:trPr>
        <w:tc>
          <w:tcPr>
            <w:tcW w:w="2282" w:type="dxa"/>
          </w:tcPr>
          <w:p w:rsidR="00883F8E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>3</w:t>
            </w:r>
            <w:r>
              <w:rPr>
                <w:sz w:val="24"/>
              </w:rPr>
              <w:t>: Sections 1 and 2 link to Term 3.</w:t>
            </w:r>
          </w:p>
          <w:p w:rsidR="00883F8E" w:rsidRPr="000A6501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Section 3 covers all three Terms</w:t>
            </w:r>
          </w:p>
        </w:tc>
        <w:tc>
          <w:tcPr>
            <w:tcW w:w="3160" w:type="dxa"/>
          </w:tcPr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spacing w:after="160" w:line="259" w:lineRule="auto"/>
              <w:rPr>
                <w:sz w:val="24"/>
              </w:rPr>
            </w:pPr>
            <w:r w:rsidRPr="00FA0B64">
              <w:rPr>
                <w:sz w:val="24"/>
              </w:rPr>
              <w:t>Assessment held</w:t>
            </w:r>
            <w:r>
              <w:rPr>
                <w:sz w:val="24"/>
              </w:rPr>
              <w:t xml:space="preserve"> in</w:t>
            </w:r>
            <w:r w:rsidRPr="00FA0B64">
              <w:rPr>
                <w:sz w:val="24"/>
              </w:rPr>
              <w:t xml:space="preserve"> </w:t>
            </w:r>
            <w:r w:rsidR="00B25B05">
              <w:rPr>
                <w:sz w:val="24"/>
              </w:rPr>
              <w:t>the Exam H</w:t>
            </w:r>
            <w:r>
              <w:rPr>
                <w:sz w:val="24"/>
              </w:rPr>
              <w:t>all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 w:rsidRPr="00FA0B64">
              <w:rPr>
                <w:sz w:val="24"/>
              </w:rPr>
              <w:t>50 minutes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883F8E" w:rsidRPr="00B25B05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>Section 1: A01/AO2- Extended writing</w:t>
            </w:r>
          </w:p>
          <w:p w:rsidR="00883F8E" w:rsidRPr="00B25B05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>Section 2: A03- Inference from primary source</w:t>
            </w:r>
          </w:p>
          <w:p w:rsidR="00883F8E" w:rsidRPr="00B25B05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 xml:space="preserve">Section 3: A01- Subject knowledge recall </w:t>
            </w:r>
          </w:p>
          <w:p w:rsidR="00883F8E" w:rsidRPr="00B25B05" w:rsidRDefault="00883F8E" w:rsidP="00883F8E">
            <w:pPr>
              <w:tabs>
                <w:tab w:val="left" w:pos="1275"/>
              </w:tabs>
              <w:rPr>
                <w:sz w:val="24"/>
              </w:rPr>
            </w:pPr>
          </w:p>
        </w:tc>
      </w:tr>
    </w:tbl>
    <w:p w:rsidR="00DE789B" w:rsidRPr="002629CE" w:rsidRDefault="00883F8E" w:rsidP="002629CE">
      <w:r>
        <w:rPr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6048375</wp:posOffset>
                </wp:positionV>
                <wp:extent cx="4333875" cy="428625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3F8E" w:rsidRPr="00883F8E" w:rsidRDefault="00883F8E" w:rsidP="00883F8E">
                            <w:pPr>
                              <w:jc w:val="center"/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>Year 7 History Assessment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9" style="position:absolute;margin-left:0;margin-top:476.25pt;width:341.25pt;height:33.7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" filled="f" stroked="f" strokeweight="1pt">
                <v:textbox>
                  <w:txbxContent>
                    <w:p w:rsidR="00883F8E" w:rsidRPr="00883F8E" w:rsidRDefault="00883F8E" w:rsidP="00883F8E">
                      <w:pPr>
                        <w:jc w:val="center"/>
                        <w:rPr>
                          <w:b/>
                          <w:color w:val="9D175A"/>
                          <w:sz w:val="36"/>
                        </w:rPr>
                      </w:pPr>
                      <w:r w:rsidRPr="00883F8E">
                        <w:rPr>
                          <w:b/>
                          <w:color w:val="9D175A"/>
                          <w:sz w:val="36"/>
                        </w:rPr>
                        <w:t>Year 7 History Assessment Information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FA0B64" w:rsidRPr="00326BBB">
        <w:rPr>
          <w:b/>
          <w:noProof/>
          <w:sz w:val="28"/>
          <w:lang w:eastAsia="en-GB"/>
        </w:rPr>
        <w:t xml:space="preserve"> </w:t>
      </w:r>
    </w:p>
    <w:sectPr w:rsidR="00DE789B" w:rsidRPr="002629CE" w:rsidSect="00FA0B64">
      <w:headerReference w:type="default" r:id="rId9"/>
      <w:footerReference w:type="default" r:id="rId10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5F32" w:rsidRDefault="00CF5F32" w:rsidP="00223B3F">
      <w:pPr>
        <w:spacing w:after="0" w:line="240" w:lineRule="auto"/>
      </w:pPr>
      <w:r>
        <w:separator/>
      </w:r>
    </w:p>
  </w:endnote>
  <w:endnote w:type="continuationSeparator" w:id="0">
    <w:p w:rsidR="00CF5F32" w:rsidRDefault="00CF5F32" w:rsidP="00223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3F8E" w:rsidRDefault="00883F8E">
    <w:pPr>
      <w:pStyle w:val="Footer"/>
    </w:pPr>
  </w:p>
  <w:p w:rsidR="00883F8E" w:rsidRDefault="00883F8E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6A271A5" wp14:editId="50EEB5D6">
          <wp:simplePos x="0" y="0"/>
          <wp:positionH relativeFrom="margin">
            <wp:align>center</wp:align>
          </wp:positionH>
          <wp:positionV relativeFrom="margin">
            <wp:posOffset>8796655</wp:posOffset>
          </wp:positionV>
          <wp:extent cx="6029325" cy="589915"/>
          <wp:effectExtent l="0" t="0" r="9525" b="635"/>
          <wp:wrapNone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0361" r="1784" b="20759"/>
                  <a:stretch/>
                </pic:blipFill>
                <pic:spPr bwMode="auto">
                  <a:xfrm>
                    <a:off x="0" y="0"/>
                    <a:ext cx="6029325" cy="5899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5F32" w:rsidRDefault="00CF5F32" w:rsidP="00223B3F">
      <w:pPr>
        <w:spacing w:after="0" w:line="240" w:lineRule="auto"/>
      </w:pPr>
      <w:r>
        <w:separator/>
      </w:r>
    </w:p>
  </w:footnote>
  <w:footnote w:type="continuationSeparator" w:id="0">
    <w:p w:rsidR="00CF5F32" w:rsidRDefault="00CF5F32" w:rsidP="00223B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B3F" w:rsidRDefault="00223B3F">
    <w:pPr>
      <w:pStyle w:val="Header"/>
    </w:pPr>
  </w:p>
  <w:p w:rsidR="00223B3F" w:rsidRDefault="00223B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0B4830"/>
    <w:multiLevelType w:val="hybridMultilevel"/>
    <w:tmpl w:val="3B3A7D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3495F"/>
    <w:multiLevelType w:val="hybridMultilevel"/>
    <w:tmpl w:val="BAF255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3B0B53"/>
    <w:multiLevelType w:val="hybridMultilevel"/>
    <w:tmpl w:val="3F1EE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670B34"/>
    <w:multiLevelType w:val="hybridMultilevel"/>
    <w:tmpl w:val="EE745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D24A84"/>
    <w:multiLevelType w:val="hybridMultilevel"/>
    <w:tmpl w:val="FF3AD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B051CE"/>
    <w:multiLevelType w:val="hybridMultilevel"/>
    <w:tmpl w:val="0E9850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BA4CCE"/>
    <w:multiLevelType w:val="hybridMultilevel"/>
    <w:tmpl w:val="94284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725"/>
    <w:rsid w:val="000A6501"/>
    <w:rsid w:val="00223B3F"/>
    <w:rsid w:val="002629CE"/>
    <w:rsid w:val="002F4ADF"/>
    <w:rsid w:val="0030580E"/>
    <w:rsid w:val="00306215"/>
    <w:rsid w:val="00326BBB"/>
    <w:rsid w:val="00432725"/>
    <w:rsid w:val="00533260"/>
    <w:rsid w:val="00583CAF"/>
    <w:rsid w:val="006A20D5"/>
    <w:rsid w:val="00883F8E"/>
    <w:rsid w:val="009B10C8"/>
    <w:rsid w:val="00A33FC3"/>
    <w:rsid w:val="00A60EC6"/>
    <w:rsid w:val="00B25B05"/>
    <w:rsid w:val="00B97F54"/>
    <w:rsid w:val="00CF5F32"/>
    <w:rsid w:val="00DE789B"/>
    <w:rsid w:val="00F72971"/>
    <w:rsid w:val="00FA0B64"/>
    <w:rsid w:val="00FD04DD"/>
    <w:rsid w:val="00FD6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53D2DB"/>
  <w15:chartTrackingRefBased/>
  <w15:docId w15:val="{698B6A49-2601-4669-BABC-10F1E5D40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04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327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78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3F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FC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B3F"/>
  </w:style>
  <w:style w:type="paragraph" w:styleId="Footer">
    <w:name w:val="footer"/>
    <w:basedOn w:val="Normal"/>
    <w:link w:val="Foot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3B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E53D37-6FC2-4D8B-97CE-BEDE90D78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EADC7E66</Template>
  <TotalTime>29</TotalTime>
  <Pages>1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Robert of Newminster School &amp; Sixth Form College</Company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S. Clark</dc:creator>
  <cp:keywords/>
  <dc:description/>
  <cp:lastModifiedBy>Mr S. Clark</cp:lastModifiedBy>
  <cp:revision>9</cp:revision>
  <cp:lastPrinted>2018-09-26T09:31:00Z</cp:lastPrinted>
  <dcterms:created xsi:type="dcterms:W3CDTF">2018-09-25T14:38:00Z</dcterms:created>
  <dcterms:modified xsi:type="dcterms:W3CDTF">2018-09-26T09:34:00Z</dcterms:modified>
</cp:coreProperties>
</file>