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0B1B0E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7 Maths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0B1B0E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7 Maths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0B1B0E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7 Maths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223B3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0B1B0E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7 Maths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223B3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D234F3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</w:t>
            </w:r>
            <w:r w:rsidR="00223B3F">
              <w:rPr>
                <w:b/>
                <w:sz w:val="28"/>
              </w:rPr>
              <w:t>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D234F3" w:rsidP="00D234F3">
            <w:pPr>
              <w:rPr>
                <w:sz w:val="24"/>
              </w:rPr>
            </w:pPr>
            <w:r>
              <w:rPr>
                <w:sz w:val="24"/>
              </w:rPr>
              <w:t>How can we apply the four operations to a range of different types of number?</w:t>
            </w:r>
          </w:p>
          <w:p w:rsidR="00D234F3" w:rsidRPr="00DE789B" w:rsidRDefault="00D234F3" w:rsidP="00D234F3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3704ED" w:rsidRDefault="00223B3F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704ED">
              <w:rPr>
                <w:rFonts w:cstheme="minorHAnsi"/>
                <w:sz w:val="24"/>
                <w:szCs w:val="24"/>
              </w:rPr>
              <w:t>Types of number</w:t>
            </w:r>
          </w:p>
          <w:p w:rsidR="003704ED" w:rsidRPr="003704ED" w:rsidRDefault="003704ED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Directed numbers/fractions/decimals/percentages</w:t>
            </w:r>
          </w:p>
          <w:p w:rsidR="003704ED" w:rsidRPr="003704ED" w:rsidRDefault="003704ED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Key terms in shapes</w:t>
            </w:r>
          </w:p>
          <w:p w:rsidR="003704ED" w:rsidRPr="003F3A9D" w:rsidRDefault="003704ED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Simplifying algebraic expressions</w:t>
            </w:r>
          </w:p>
          <w:p w:rsidR="003F3A9D" w:rsidRPr="00A60EC6" w:rsidRDefault="003F3A9D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Ratio</w:t>
            </w:r>
          </w:p>
        </w:tc>
        <w:tc>
          <w:tcPr>
            <w:tcW w:w="3686" w:type="dxa"/>
          </w:tcPr>
          <w:p w:rsidR="00223B3F" w:rsidRPr="0075790E" w:rsidRDefault="003F3A9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>Find/use primes/squares/roots, multiples, factors.</w:t>
            </w:r>
          </w:p>
          <w:p w:rsidR="003704ED" w:rsidRPr="0075790E" w:rsidRDefault="003704E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>Order</w:t>
            </w:r>
            <w:r w:rsidR="003F3A9D" w:rsidRPr="0075790E">
              <w:rPr>
                <w:sz w:val="24"/>
              </w:rPr>
              <w:t xml:space="preserve">/calculate </w:t>
            </w:r>
            <w:r w:rsidRPr="0075790E">
              <w:rPr>
                <w:sz w:val="24"/>
              </w:rPr>
              <w:t>fractions, decimals, %, negatives.</w:t>
            </w:r>
          </w:p>
          <w:p w:rsidR="003704ED" w:rsidRPr="0075790E" w:rsidRDefault="003704E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 xml:space="preserve">Identify </w:t>
            </w:r>
            <w:r w:rsidR="003F3A9D" w:rsidRPr="0075790E">
              <w:rPr>
                <w:sz w:val="24"/>
              </w:rPr>
              <w:t xml:space="preserve">shape </w:t>
            </w:r>
            <w:r w:rsidRPr="0075790E">
              <w:rPr>
                <w:sz w:val="24"/>
              </w:rPr>
              <w:t>properties</w:t>
            </w:r>
            <w:r w:rsidR="003F3A9D" w:rsidRPr="0075790E">
              <w:rPr>
                <w:sz w:val="24"/>
              </w:rPr>
              <w:t>.</w:t>
            </w:r>
          </w:p>
          <w:p w:rsidR="003704ED" w:rsidRPr="0075790E" w:rsidRDefault="003F3A9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 xml:space="preserve">Simplify </w:t>
            </w:r>
            <w:r w:rsidR="003704ED" w:rsidRPr="0075790E">
              <w:rPr>
                <w:sz w:val="24"/>
              </w:rPr>
              <w:t>by collecting terms, e</w:t>
            </w:r>
            <w:r w:rsidRPr="0075790E">
              <w:rPr>
                <w:sz w:val="24"/>
              </w:rPr>
              <w:t>xpanding brackets; substitution.</w:t>
            </w:r>
          </w:p>
          <w:p w:rsidR="003F3A9D" w:rsidRPr="0075790E" w:rsidRDefault="003F3A9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>Express/calculate using ratio.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Pr="00DE789B" w:rsidRDefault="00D234F3" w:rsidP="00D234F3">
            <w:pPr>
              <w:rPr>
                <w:sz w:val="24"/>
              </w:rPr>
            </w:pPr>
            <w:r>
              <w:rPr>
                <w:sz w:val="24"/>
              </w:rPr>
              <w:t>How can we model a problem so that we can find an ‘unknown’?</w:t>
            </w:r>
          </w:p>
        </w:tc>
        <w:tc>
          <w:tcPr>
            <w:tcW w:w="3543" w:type="dxa"/>
          </w:tcPr>
          <w:p w:rsidR="00223B3F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F3A9D">
              <w:rPr>
                <w:sz w:val="24"/>
              </w:rPr>
              <w:t>Sequences</w:t>
            </w:r>
          </w:p>
          <w:p w:rsidR="003F3A9D" w:rsidRDefault="003F3A9D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Units of measurement</w:t>
            </w:r>
          </w:p>
          <w:p w:rsidR="003F3A9D" w:rsidRDefault="003F3A9D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Angle rules</w:t>
            </w:r>
          </w:p>
          <w:p w:rsidR="003F3A9D" w:rsidRPr="00A60EC6" w:rsidRDefault="003F3A9D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Solving equations</w:t>
            </w:r>
          </w:p>
        </w:tc>
        <w:tc>
          <w:tcPr>
            <w:tcW w:w="3686" w:type="dxa"/>
          </w:tcPr>
          <w:p w:rsidR="00223B3F" w:rsidRPr="0075790E" w:rsidRDefault="003F3A9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>Finding/using nth term</w:t>
            </w:r>
          </w:p>
          <w:p w:rsidR="003F3A9D" w:rsidRPr="0075790E" w:rsidRDefault="003F3A9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>Measure angles/lengths; convert units; find area</w:t>
            </w:r>
          </w:p>
          <w:p w:rsidR="003F3A9D" w:rsidRPr="0075790E" w:rsidRDefault="003F3A9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>Apply angle rules to find missing angles</w:t>
            </w:r>
          </w:p>
          <w:p w:rsidR="003F3A9D" w:rsidRPr="0075790E" w:rsidRDefault="003F3A9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>Solve linear equations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D234F3" w:rsidP="00883F8E">
            <w:pPr>
              <w:rPr>
                <w:sz w:val="24"/>
              </w:rPr>
            </w:pPr>
            <w:r>
              <w:rPr>
                <w:sz w:val="24"/>
              </w:rPr>
              <w:t>How can we make sense of a set of data?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C74A8B" w:rsidRDefault="00223B3F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3F3A9D">
              <w:rPr>
                <w:sz w:val="24"/>
              </w:rPr>
              <w:t>Coordinates &amp; transformations</w:t>
            </w:r>
          </w:p>
          <w:p w:rsidR="00C74A8B" w:rsidRPr="00A60EC6" w:rsidRDefault="00C74A8B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Collecting/processing data</w:t>
            </w:r>
          </w:p>
        </w:tc>
        <w:tc>
          <w:tcPr>
            <w:tcW w:w="3686" w:type="dxa"/>
          </w:tcPr>
          <w:p w:rsidR="00223B3F" w:rsidRPr="0075790E" w:rsidRDefault="003F3A9D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>Plot points; transform shapes by reflection/rotation/translation</w:t>
            </w:r>
          </w:p>
          <w:p w:rsidR="00C74A8B" w:rsidRPr="0075790E" w:rsidRDefault="00C74A8B" w:rsidP="0075790E">
            <w:pPr>
              <w:ind w:left="360"/>
              <w:rPr>
                <w:sz w:val="24"/>
              </w:rPr>
            </w:pPr>
            <w:r w:rsidRPr="0075790E">
              <w:rPr>
                <w:sz w:val="24"/>
              </w:rPr>
              <w:t>Tabulate data; plot bar/pie/line charts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C71E2C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Non-calculator mixed questions assessing topics covered up to that point from term 1</w:t>
            </w:r>
            <w:r w:rsidR="006B44F7">
              <w:rPr>
                <w:sz w:val="24"/>
              </w:rPr>
              <w:t>, along with from KS2.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 w:rsidR="00C71E2C">
              <w:rPr>
                <w:sz w:val="24"/>
              </w:rPr>
              <w:t>: Linking to Term 1/2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C71E2C" w:rsidRPr="00B25B05" w:rsidRDefault="00C71E2C" w:rsidP="00C71E2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Non-calculator mixed questions assessing topics covered from term 1, with some from the first few weeks of term 2</w:t>
            </w:r>
            <w:r w:rsidR="006B44F7">
              <w:rPr>
                <w:sz w:val="24"/>
              </w:rPr>
              <w:t xml:space="preserve"> and from KS2</w:t>
            </w:r>
          </w:p>
          <w:p w:rsidR="00883F8E" w:rsidRPr="00B25B05" w:rsidRDefault="00883F8E" w:rsidP="00C71E2C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C71E2C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 xml:space="preserve">: </w:t>
            </w:r>
            <w:r w:rsidR="00C71E2C">
              <w:rPr>
                <w:sz w:val="24"/>
              </w:rPr>
              <w:t>Linking to Term 1/2/3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C71E2C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 xml:space="preserve">2 x </w:t>
            </w:r>
            <w:r w:rsidR="00883F8E"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C71E2C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Paper 1: Non-calculator</w:t>
            </w:r>
          </w:p>
          <w:p w:rsidR="00C71E2C" w:rsidRDefault="00C71E2C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Paper 2: Calculator</w:t>
            </w:r>
          </w:p>
          <w:p w:rsidR="00C71E2C" w:rsidRPr="00B25B05" w:rsidRDefault="00C71E2C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Mixed questions assessing topics from first two terms, with some fro</w:t>
            </w:r>
            <w:r w:rsidR="006B44F7">
              <w:rPr>
                <w:sz w:val="24"/>
              </w:rPr>
              <w:t>m the first few weeks of term 3, also from</w:t>
            </w:r>
            <w:bookmarkStart w:id="0" w:name="_GoBack"/>
            <w:bookmarkEnd w:id="0"/>
            <w:r w:rsidR="006B44F7">
              <w:rPr>
                <w:sz w:val="24"/>
              </w:rPr>
              <w:t xml:space="preserve"> KS2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75790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ge">
                  <wp:posOffset>6109970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E31469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7 Maths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-27.75pt;margin-top:481.1pt;width:341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" filled="f" stroked="f" strokeweight="1pt">
                <v:textbox>
                  <w:txbxContent>
                    <w:p w:rsidR="00883F8E" w:rsidRPr="00883F8E" w:rsidRDefault="00E31469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7 Maths</w:t>
                      </w:r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207" w:rsidRDefault="00173207" w:rsidP="00223B3F">
      <w:pPr>
        <w:spacing w:after="0" w:line="240" w:lineRule="auto"/>
      </w:pPr>
      <w:r>
        <w:separator/>
      </w:r>
    </w:p>
  </w:endnote>
  <w:endnote w:type="continuationSeparator" w:id="0">
    <w:p w:rsidR="00173207" w:rsidRDefault="00173207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207" w:rsidRDefault="00173207" w:rsidP="00223B3F">
      <w:pPr>
        <w:spacing w:after="0" w:line="240" w:lineRule="auto"/>
      </w:pPr>
      <w:r>
        <w:separator/>
      </w:r>
    </w:p>
  </w:footnote>
  <w:footnote w:type="continuationSeparator" w:id="0">
    <w:p w:rsidR="00173207" w:rsidRDefault="00173207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FA46D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80CEC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2D6A8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70F05"/>
    <w:rsid w:val="000A6501"/>
    <w:rsid w:val="000B1B0E"/>
    <w:rsid w:val="00142C93"/>
    <w:rsid w:val="00173207"/>
    <w:rsid w:val="00223B3F"/>
    <w:rsid w:val="002629CE"/>
    <w:rsid w:val="002F4ADF"/>
    <w:rsid w:val="0030580E"/>
    <w:rsid w:val="00306215"/>
    <w:rsid w:val="00326BBB"/>
    <w:rsid w:val="003704ED"/>
    <w:rsid w:val="003F3A9D"/>
    <w:rsid w:val="00432725"/>
    <w:rsid w:val="00533260"/>
    <w:rsid w:val="00583CAF"/>
    <w:rsid w:val="006A20D5"/>
    <w:rsid w:val="006B44F7"/>
    <w:rsid w:val="0075790E"/>
    <w:rsid w:val="00883F8E"/>
    <w:rsid w:val="009B10C8"/>
    <w:rsid w:val="00A33FC3"/>
    <w:rsid w:val="00A60EC6"/>
    <w:rsid w:val="00B25B05"/>
    <w:rsid w:val="00B97F54"/>
    <w:rsid w:val="00C71E2C"/>
    <w:rsid w:val="00C74A8B"/>
    <w:rsid w:val="00CF5F32"/>
    <w:rsid w:val="00D234F3"/>
    <w:rsid w:val="00DE789B"/>
    <w:rsid w:val="00E31469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3F7B25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E54CD-E632-4239-8509-B6673D5E3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DC6816C9</Template>
  <TotalTime>61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Medd</cp:lastModifiedBy>
  <cp:revision>7</cp:revision>
  <cp:lastPrinted>2018-09-26T09:31:00Z</cp:lastPrinted>
  <dcterms:created xsi:type="dcterms:W3CDTF">2018-10-01T15:54:00Z</dcterms:created>
  <dcterms:modified xsi:type="dcterms:W3CDTF">2019-07-03T11:34:00Z</dcterms:modified>
</cp:coreProperties>
</file>