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27685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0C" w:rsidRPr="00A60EC6" w:rsidRDefault="001F4A0C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7 Religious Education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1F4A0C" w:rsidRDefault="001F4A0C" w:rsidP="005E4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15.5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" o:allowoverlap="f" filled="f" stroked="f" strokeweight="1pt">
                <v:textbox>
                  <w:txbxContent>
                    <w:p w:rsidR="001F4A0C" w:rsidRPr="00A60EC6" w:rsidRDefault="001F4A0C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7 Religious Education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1F4A0C" w:rsidRDefault="001F4A0C" w:rsidP="005E47EE"/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0C" w:rsidRDefault="001F4A0C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1F4A0C" w:rsidRDefault="001F4A0C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238124</wp:posOffset>
                </wp:positionH>
                <wp:positionV relativeFrom="page">
                  <wp:posOffset>1181100</wp:posOffset>
                </wp:positionV>
                <wp:extent cx="5153025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0C" w:rsidRPr="00A60EC6" w:rsidRDefault="001F4A0C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Religious Education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1F4A0C" w:rsidRDefault="001F4A0C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405.7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" o:allowoverlap="f" filled="f" stroked="f" strokeweight="1pt">
                <v:textbox>
                  <w:txbxContent>
                    <w:p w:rsidR="001F4A0C" w:rsidRPr="00A60EC6" w:rsidRDefault="001F4A0C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 xml:space="preserve">Religious Education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1F4A0C" w:rsidRDefault="001F4A0C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5E47EE" w:rsidP="00883F8E">
            <w:pPr>
              <w:rPr>
                <w:sz w:val="24"/>
              </w:rPr>
            </w:pPr>
            <w:r>
              <w:rPr>
                <w:sz w:val="24"/>
              </w:rPr>
              <w:t>How do I belong?</w:t>
            </w:r>
          </w:p>
          <w:p w:rsidR="005E47EE" w:rsidRDefault="005E47EE" w:rsidP="00883F8E">
            <w:pPr>
              <w:rPr>
                <w:sz w:val="24"/>
              </w:rPr>
            </w:pPr>
          </w:p>
          <w:p w:rsidR="005E47EE" w:rsidRDefault="005E47EE" w:rsidP="00883F8E">
            <w:pPr>
              <w:rPr>
                <w:sz w:val="24"/>
              </w:rPr>
            </w:pPr>
          </w:p>
          <w:p w:rsidR="00A37C8F" w:rsidRDefault="00A37C8F" w:rsidP="00883F8E">
            <w:pPr>
              <w:rPr>
                <w:sz w:val="24"/>
              </w:rPr>
            </w:pPr>
          </w:p>
          <w:p w:rsidR="005E47EE" w:rsidRPr="00DE789B" w:rsidRDefault="005E47EE" w:rsidP="00883F8E">
            <w:pPr>
              <w:rPr>
                <w:sz w:val="24"/>
              </w:rPr>
            </w:pPr>
            <w:r>
              <w:rPr>
                <w:sz w:val="24"/>
              </w:rPr>
              <w:t>Who was Jesus?</w:t>
            </w:r>
          </w:p>
        </w:tc>
        <w:tc>
          <w:tcPr>
            <w:tcW w:w="3543" w:type="dxa"/>
          </w:tcPr>
          <w:p w:rsidR="00223B3F" w:rsidRPr="001D756C" w:rsidRDefault="005E47EE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 xml:space="preserve">School </w:t>
            </w:r>
            <w:r w:rsidR="001D756C">
              <w:rPr>
                <w:sz w:val="24"/>
              </w:rPr>
              <w:t>community</w:t>
            </w:r>
          </w:p>
          <w:p w:rsidR="005E47EE" w:rsidRPr="001D756C" w:rsidRDefault="005E47EE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Hierarchy of the Church</w:t>
            </w:r>
          </w:p>
          <w:p w:rsidR="005E47EE" w:rsidRPr="001D756C" w:rsidRDefault="005E47EE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Sacraments</w:t>
            </w:r>
          </w:p>
          <w:p w:rsidR="005E47EE" w:rsidRDefault="005E47EE" w:rsidP="005E47E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Rites of Initiation</w:t>
            </w:r>
          </w:p>
          <w:p w:rsidR="00A37C8F" w:rsidRPr="001D756C" w:rsidRDefault="00A37C8F" w:rsidP="00A37C8F">
            <w:pPr>
              <w:pStyle w:val="ListParagraph"/>
              <w:rPr>
                <w:sz w:val="24"/>
              </w:rPr>
            </w:pPr>
          </w:p>
          <w:p w:rsidR="005E47EE" w:rsidRPr="001D756C" w:rsidRDefault="005E47EE" w:rsidP="005E47E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Using the Bible</w:t>
            </w:r>
          </w:p>
          <w:p w:rsidR="005E47EE" w:rsidRPr="001D756C" w:rsidRDefault="005E47EE" w:rsidP="005E47E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Miracles of Jesus</w:t>
            </w:r>
          </w:p>
          <w:p w:rsidR="005E47EE" w:rsidRPr="001D756C" w:rsidRDefault="005E47EE" w:rsidP="005E47E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Was Jesus human?</w:t>
            </w:r>
          </w:p>
          <w:p w:rsidR="005E47EE" w:rsidRPr="001D756C" w:rsidRDefault="005E47EE" w:rsidP="005E47E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D756C">
              <w:rPr>
                <w:sz w:val="24"/>
              </w:rPr>
              <w:t>Nativity</w:t>
            </w:r>
          </w:p>
          <w:p w:rsidR="005E47EE" w:rsidRPr="005E47EE" w:rsidRDefault="005E47EE" w:rsidP="005E47E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1D756C">
              <w:rPr>
                <w:sz w:val="24"/>
              </w:rPr>
              <w:t>Jesus in Art</w:t>
            </w:r>
          </w:p>
        </w:tc>
        <w:tc>
          <w:tcPr>
            <w:tcW w:w="3686" w:type="dxa"/>
          </w:tcPr>
          <w:p w:rsidR="001D756C" w:rsidRDefault="00D34154" w:rsidP="00883F8E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D34154" w:rsidRDefault="00D34154" w:rsidP="00883F8E">
            <w:pPr>
              <w:rPr>
                <w:sz w:val="24"/>
              </w:rPr>
            </w:pPr>
          </w:p>
          <w:p w:rsidR="00D34154" w:rsidRPr="00B25B05" w:rsidRDefault="00D34154" w:rsidP="00883F8E">
            <w:pPr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5E47EE" w:rsidP="00883F8E">
            <w:pPr>
              <w:rPr>
                <w:sz w:val="24"/>
              </w:rPr>
            </w:pPr>
            <w:r>
              <w:rPr>
                <w:sz w:val="24"/>
              </w:rPr>
              <w:t>Why is forgiveness important?</w:t>
            </w:r>
          </w:p>
          <w:p w:rsidR="001D756C" w:rsidRDefault="001D756C" w:rsidP="00883F8E">
            <w:pPr>
              <w:rPr>
                <w:sz w:val="24"/>
              </w:rPr>
            </w:pPr>
          </w:p>
          <w:p w:rsidR="001D756C" w:rsidRDefault="001D756C" w:rsidP="00883F8E">
            <w:pPr>
              <w:rPr>
                <w:sz w:val="24"/>
              </w:rPr>
            </w:pPr>
          </w:p>
          <w:p w:rsidR="005E47EE" w:rsidRPr="00DE789B" w:rsidRDefault="005E47EE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1D756C" w:rsidRDefault="001D756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756C">
              <w:rPr>
                <w:sz w:val="24"/>
              </w:rPr>
              <w:t>Forgiveness</w:t>
            </w:r>
          </w:p>
          <w:p w:rsidR="001D756C" w:rsidRPr="001D756C" w:rsidRDefault="001D756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756C">
              <w:rPr>
                <w:sz w:val="24"/>
              </w:rPr>
              <w:t>Prodigal Son</w:t>
            </w:r>
          </w:p>
          <w:p w:rsidR="001D756C" w:rsidRPr="001D756C" w:rsidRDefault="001D756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756C">
              <w:rPr>
                <w:sz w:val="24"/>
              </w:rPr>
              <w:t>Reconciliation</w:t>
            </w:r>
          </w:p>
          <w:p w:rsidR="001D756C" w:rsidRPr="001D756C" w:rsidRDefault="001D756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756C">
              <w:rPr>
                <w:sz w:val="24"/>
              </w:rPr>
              <w:t>Forms of punishment</w:t>
            </w:r>
          </w:p>
          <w:p w:rsidR="001D756C" w:rsidRPr="00A37C8F" w:rsidRDefault="001D756C" w:rsidP="00A37C8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756C">
              <w:rPr>
                <w:sz w:val="24"/>
              </w:rPr>
              <w:t>Lent</w:t>
            </w:r>
          </w:p>
        </w:tc>
        <w:tc>
          <w:tcPr>
            <w:tcW w:w="3686" w:type="dxa"/>
          </w:tcPr>
          <w:p w:rsidR="00223B3F" w:rsidRPr="00B25B05" w:rsidRDefault="00D34154" w:rsidP="00D34154">
            <w:pPr>
              <w:rPr>
                <w:sz w:val="24"/>
              </w:rPr>
            </w:pPr>
            <w:r>
              <w:rPr>
                <w:sz w:val="24"/>
              </w:rPr>
              <w:t xml:space="preserve">As well as developing understanding of each skill, a speaking and listening assessment </w:t>
            </w:r>
            <w:proofErr w:type="gramStart"/>
            <w:r>
              <w:rPr>
                <w:sz w:val="24"/>
              </w:rPr>
              <w:t>is completed</w:t>
            </w:r>
            <w:proofErr w:type="gramEnd"/>
            <w:r>
              <w:rPr>
                <w:sz w:val="24"/>
              </w:rPr>
              <w:t xml:space="preserve"> so that pupils develop their presentation skills.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Pr="00DE789B" w:rsidRDefault="005E47EE" w:rsidP="00883F8E">
            <w:pPr>
              <w:rPr>
                <w:sz w:val="24"/>
              </w:rPr>
            </w:pPr>
            <w:r>
              <w:rPr>
                <w:sz w:val="24"/>
              </w:rPr>
              <w:t>What do Jewish people believe in?</w:t>
            </w:r>
          </w:p>
        </w:tc>
        <w:tc>
          <w:tcPr>
            <w:tcW w:w="3543" w:type="dxa"/>
          </w:tcPr>
          <w:p w:rsidR="001D756C" w:rsidRPr="001D756C" w:rsidRDefault="001D756C" w:rsidP="001D756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1D756C">
              <w:rPr>
                <w:sz w:val="24"/>
              </w:rPr>
              <w:t>Abraham and Moses</w:t>
            </w:r>
          </w:p>
          <w:p w:rsidR="001D756C" w:rsidRPr="001D756C" w:rsidRDefault="001D756C" w:rsidP="001D756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1D756C">
              <w:rPr>
                <w:sz w:val="24"/>
              </w:rPr>
              <w:t>Torah</w:t>
            </w:r>
          </w:p>
          <w:p w:rsidR="001D756C" w:rsidRDefault="00A37C8F" w:rsidP="00A37C8F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Kosher</w:t>
            </w:r>
          </w:p>
          <w:p w:rsidR="00A37C8F" w:rsidRPr="001D756C" w:rsidRDefault="00A37C8F" w:rsidP="00A37C8F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Religious Festivals</w:t>
            </w:r>
            <w:bookmarkStart w:id="0" w:name="_GoBack"/>
            <w:bookmarkEnd w:id="0"/>
          </w:p>
        </w:tc>
        <w:tc>
          <w:tcPr>
            <w:tcW w:w="3686" w:type="dxa"/>
          </w:tcPr>
          <w:p w:rsidR="00223B3F" w:rsidRPr="00B25B05" w:rsidRDefault="00D34154" w:rsidP="00D34154">
            <w:pPr>
              <w:rPr>
                <w:sz w:val="24"/>
              </w:rPr>
            </w:pPr>
            <w:r>
              <w:rPr>
                <w:sz w:val="24"/>
              </w:rPr>
              <w:t>Embedding confident extended writing practice (AO1 and AO2)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3B7E5B" w:rsidP="003B7E5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 w:rsidR="00883F8E">
              <w:rPr>
                <w:sz w:val="24"/>
              </w:rPr>
              <w:t xml:space="preserve">: </w:t>
            </w:r>
            <w:r>
              <w:rPr>
                <w:sz w:val="24"/>
              </w:rPr>
              <w:t>What is belonging?</w:t>
            </w:r>
            <w:r w:rsidR="00883F8E"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3B7E5B" w:rsidRDefault="003B7E5B" w:rsidP="003B7E5B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3B7E5B" w:rsidRDefault="00232724" w:rsidP="003B7E5B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883F8E" w:rsidRDefault="003B7E5B" w:rsidP="003B7E5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232724" w:rsidRPr="00B25B05" w:rsidRDefault="00232724" w:rsidP="003B7E5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3B7E5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</w:t>
            </w:r>
            <w:r w:rsidR="003B7E5B">
              <w:rPr>
                <w:sz w:val="24"/>
              </w:rPr>
              <w:t>Who was Jesus?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232724" w:rsidRDefault="00232724" w:rsidP="00232724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232724" w:rsidRDefault="00232724" w:rsidP="00232724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232724" w:rsidRDefault="00232724" w:rsidP="00232724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883F8E" w:rsidRPr="00B25B05" w:rsidRDefault="00232724" w:rsidP="00232724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3B7E5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3B7E5B">
              <w:rPr>
                <w:sz w:val="24"/>
              </w:rPr>
              <w:t>Interleaved assessment covering the first three key q</w:t>
            </w:r>
            <w:r w:rsidR="0092208E">
              <w:rPr>
                <w:sz w:val="24"/>
              </w:rPr>
              <w:t>uestions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232724" w:rsidRDefault="00232724" w:rsidP="00232724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232724" w:rsidRDefault="00232724" w:rsidP="00232724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232724" w:rsidRDefault="00232724" w:rsidP="00232724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883F8E" w:rsidRPr="00B25B05" w:rsidRDefault="00232724" w:rsidP="00232724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</w:tbl>
    <w:p w:rsidR="00DE789B" w:rsidRPr="002629CE" w:rsidRDefault="001F4A0C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6162675</wp:posOffset>
                </wp:positionV>
                <wp:extent cx="5448300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0C" w:rsidRPr="00883F8E" w:rsidRDefault="001F4A0C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Religious Education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85.25pt;width:429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" filled="f" stroked="f" strokeweight="1pt">
                <v:textbox>
                  <w:txbxContent>
                    <w:p w:rsidR="001F4A0C" w:rsidRPr="00883F8E" w:rsidRDefault="001F4A0C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Religious Education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7C8" w:rsidRDefault="004447C8" w:rsidP="00223B3F">
      <w:pPr>
        <w:spacing w:after="0" w:line="240" w:lineRule="auto"/>
      </w:pPr>
      <w:r>
        <w:separator/>
      </w:r>
    </w:p>
  </w:endnote>
  <w:endnote w:type="continuationSeparator" w:id="0">
    <w:p w:rsidR="004447C8" w:rsidRDefault="004447C8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A0C" w:rsidRDefault="001F4A0C">
    <w:pPr>
      <w:pStyle w:val="Footer"/>
    </w:pPr>
  </w:p>
  <w:p w:rsidR="001F4A0C" w:rsidRDefault="001F4A0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7C8" w:rsidRDefault="004447C8" w:rsidP="00223B3F">
      <w:pPr>
        <w:spacing w:after="0" w:line="240" w:lineRule="auto"/>
      </w:pPr>
      <w:r>
        <w:separator/>
      </w:r>
    </w:p>
  </w:footnote>
  <w:footnote w:type="continuationSeparator" w:id="0">
    <w:p w:rsidR="004447C8" w:rsidRDefault="004447C8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A0C" w:rsidRDefault="001F4A0C">
    <w:pPr>
      <w:pStyle w:val="Header"/>
    </w:pPr>
  </w:p>
  <w:p w:rsidR="001F4A0C" w:rsidRDefault="001F4A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50763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60AB9"/>
    <w:rsid w:val="000A6501"/>
    <w:rsid w:val="001D756C"/>
    <w:rsid w:val="001F4A0C"/>
    <w:rsid w:val="00223B3F"/>
    <w:rsid w:val="00232724"/>
    <w:rsid w:val="002629CE"/>
    <w:rsid w:val="002F4ADF"/>
    <w:rsid w:val="0030580E"/>
    <w:rsid w:val="00306215"/>
    <w:rsid w:val="00326BBB"/>
    <w:rsid w:val="003B7E5B"/>
    <w:rsid w:val="00432725"/>
    <w:rsid w:val="004447C8"/>
    <w:rsid w:val="00533260"/>
    <w:rsid w:val="00583CAF"/>
    <w:rsid w:val="005E47EE"/>
    <w:rsid w:val="00627BE2"/>
    <w:rsid w:val="006A20D5"/>
    <w:rsid w:val="008809C8"/>
    <w:rsid w:val="00883F8E"/>
    <w:rsid w:val="0092208E"/>
    <w:rsid w:val="009B10C8"/>
    <w:rsid w:val="00A33FC3"/>
    <w:rsid w:val="00A37C8F"/>
    <w:rsid w:val="00A60EC6"/>
    <w:rsid w:val="00B25B05"/>
    <w:rsid w:val="00B97F54"/>
    <w:rsid w:val="00CA39E0"/>
    <w:rsid w:val="00CF5F32"/>
    <w:rsid w:val="00D34154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8C4AB7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  <w:style w:type="character" w:styleId="IntenseEmphasis">
    <w:name w:val="Intense Emphasis"/>
    <w:basedOn w:val="DefaultParagraphFont"/>
    <w:uiPriority w:val="21"/>
    <w:qFormat/>
    <w:rsid w:val="001D756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C2326-2727-4795-A163-F8EE718F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83D80A4</Template>
  <TotalTime>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R Bound</cp:lastModifiedBy>
  <cp:revision>3</cp:revision>
  <cp:lastPrinted>2018-09-26T09:31:00Z</cp:lastPrinted>
  <dcterms:created xsi:type="dcterms:W3CDTF">2018-10-05T12:01:00Z</dcterms:created>
  <dcterms:modified xsi:type="dcterms:W3CDTF">2019-07-02T14:52:00Z</dcterms:modified>
</cp:coreProperties>
</file>