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DF710B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06461B">
                              <w:rPr>
                                <w:b/>
                                <w:color w:val="9D175A"/>
                                <w:sz w:val="72"/>
                              </w:rPr>
                              <w:t>Computing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DF710B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06461B">
                        <w:rPr>
                          <w:b/>
                          <w:color w:val="9D175A"/>
                          <w:sz w:val="72"/>
                        </w:rPr>
                        <w:t>Computing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238124</wp:posOffset>
                </wp:positionH>
                <wp:positionV relativeFrom="page">
                  <wp:posOffset>1181100</wp:posOffset>
                </wp:positionV>
                <wp:extent cx="4371975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DF710B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06461B">
                              <w:rPr>
                                <w:b/>
                                <w:color w:val="9D175A"/>
                                <w:sz w:val="36"/>
                              </w:rPr>
                              <w:t>Computing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pt;width:344.2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" o:allowoverlap="f" filled="f" stroked="f" strokeweight="1pt">
                <v:textbox>
                  <w:txbxContent>
                    <w:p w:rsidR="00223B3F" w:rsidRPr="00A60EC6" w:rsidRDefault="00DF710B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06461B">
                        <w:rPr>
                          <w:b/>
                          <w:color w:val="9D175A"/>
                          <w:sz w:val="36"/>
                        </w:rPr>
                        <w:t>Computing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06461B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Content</w:t>
            </w:r>
            <w:r w:rsidR="00223B3F">
              <w:rPr>
                <w:b/>
                <w:sz w:val="28"/>
              </w:rPr>
              <w:t>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How can we think like a computer</w:t>
            </w:r>
            <w:r w:rsidR="00223B3F" w:rsidRPr="00DE789B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06461B" w:rsidRPr="00DF710B" w:rsidRDefault="00DF710B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Decomposition</w:t>
            </w:r>
          </w:p>
          <w:p w:rsidR="00DF710B" w:rsidRPr="00DF710B" w:rsidRDefault="00DF710B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Abstraction</w:t>
            </w:r>
          </w:p>
          <w:p w:rsidR="00DF710B" w:rsidRPr="00DF710B" w:rsidRDefault="00DF710B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Pattern Recognition</w:t>
            </w:r>
          </w:p>
          <w:p w:rsidR="00DF710B" w:rsidRPr="0006461B" w:rsidRDefault="00DF710B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Algorithms</w:t>
            </w:r>
          </w:p>
        </w:tc>
        <w:tc>
          <w:tcPr>
            <w:tcW w:w="3686" w:type="dxa"/>
          </w:tcPr>
          <w:p w:rsidR="00520E31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Creating flowcharts</w:t>
            </w:r>
          </w:p>
          <w:p w:rsidR="00DF710B" w:rsidRPr="00B25B05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Writing algorithms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DF710B" w:rsidRDefault="00223B3F" w:rsidP="00DF710B">
            <w:pPr>
              <w:rPr>
                <w:sz w:val="24"/>
              </w:rPr>
            </w:pPr>
            <w:r w:rsidRPr="00DE789B">
              <w:rPr>
                <w:sz w:val="24"/>
              </w:rPr>
              <w:t xml:space="preserve">How </w:t>
            </w:r>
            <w:r w:rsidR="0006461B">
              <w:rPr>
                <w:sz w:val="24"/>
              </w:rPr>
              <w:t xml:space="preserve">do </w:t>
            </w:r>
            <w:r w:rsidR="00DF710B">
              <w:rPr>
                <w:sz w:val="24"/>
              </w:rPr>
              <w:t xml:space="preserve">digital graphics work </w:t>
            </w:r>
            <w:proofErr w:type="gramStart"/>
            <w:r w:rsidR="00DF710B">
              <w:rPr>
                <w:sz w:val="24"/>
              </w:rPr>
              <w:t xml:space="preserve">and </w:t>
            </w:r>
            <w:r w:rsidR="00DF710B" w:rsidRPr="00DE789B">
              <w:rPr>
                <w:sz w:val="24"/>
              </w:rPr>
              <w:t xml:space="preserve"> </w:t>
            </w:r>
            <w:r w:rsidR="00DF710B">
              <w:rPr>
                <w:sz w:val="24"/>
              </w:rPr>
              <w:t>h</w:t>
            </w:r>
            <w:r w:rsidR="00DF710B" w:rsidRPr="00DE789B">
              <w:rPr>
                <w:sz w:val="24"/>
              </w:rPr>
              <w:t>ow</w:t>
            </w:r>
            <w:proofErr w:type="gramEnd"/>
            <w:r w:rsidR="00DF710B" w:rsidRPr="00DE789B">
              <w:rPr>
                <w:sz w:val="24"/>
              </w:rPr>
              <w:t xml:space="preserve"> </w:t>
            </w:r>
            <w:r w:rsidR="00DF710B">
              <w:rPr>
                <w:sz w:val="24"/>
              </w:rPr>
              <w:t>do we create content for the web</w:t>
            </w:r>
            <w:r w:rsidR="00DF710B" w:rsidRPr="00DE789B"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06461B" w:rsidRDefault="00DF710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Digitisation</w:t>
            </w:r>
          </w:p>
          <w:p w:rsidR="0006461B" w:rsidRDefault="00DF710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Binary number</w:t>
            </w:r>
          </w:p>
          <w:p w:rsidR="0006461B" w:rsidRDefault="00DF710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Hexadecimal colours</w:t>
            </w:r>
          </w:p>
          <w:p w:rsidR="00DF710B" w:rsidRDefault="00DF710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HTML</w:t>
            </w:r>
          </w:p>
          <w:p w:rsidR="00DF710B" w:rsidRDefault="00DF710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CSS</w:t>
            </w:r>
          </w:p>
          <w:p w:rsidR="00DF710B" w:rsidRDefault="00DF710B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proofErr w:type="spellStart"/>
            <w:r>
              <w:rPr>
                <w:sz w:val="24"/>
              </w:rPr>
              <w:t>Javascript</w:t>
            </w:r>
            <w:proofErr w:type="spellEnd"/>
          </w:p>
          <w:p w:rsidR="00223B3F" w:rsidRPr="00DF710B" w:rsidRDefault="00223B3F" w:rsidP="00DF710B">
            <w:pPr>
              <w:ind w:left="360"/>
              <w:rPr>
                <w:sz w:val="24"/>
              </w:rPr>
            </w:pPr>
          </w:p>
        </w:tc>
        <w:tc>
          <w:tcPr>
            <w:tcW w:w="3686" w:type="dxa"/>
          </w:tcPr>
          <w:p w:rsidR="00DF710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Evaluate graphics</w:t>
            </w:r>
          </w:p>
          <w:p w:rsidR="00DF710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Photo editing</w:t>
            </w:r>
          </w:p>
          <w:p w:rsidR="00DF710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Vector graphic creation</w:t>
            </w:r>
          </w:p>
          <w:p w:rsidR="0006461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Creating a video game cover</w:t>
            </w:r>
          </w:p>
          <w:p w:rsidR="00DF710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Creating static HTML pages</w:t>
            </w:r>
          </w:p>
          <w:p w:rsidR="00DF710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Styling HTML with CSS</w:t>
            </w:r>
          </w:p>
          <w:p w:rsidR="00223B3F" w:rsidRPr="00B25B05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Adding functionality with </w:t>
            </w:r>
            <w:proofErr w:type="spellStart"/>
            <w:r>
              <w:rPr>
                <w:sz w:val="24"/>
              </w:rPr>
              <w:t>Javascript</w:t>
            </w:r>
            <w:proofErr w:type="spellEnd"/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What is cyber security</w:t>
            </w:r>
            <w:r w:rsidR="00223B3F" w:rsidRPr="00DE789B"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06461B" w:rsidRPr="00DF710B" w:rsidRDefault="00DF710B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Hacking</w:t>
            </w:r>
          </w:p>
          <w:p w:rsidR="00DF710B" w:rsidRPr="00DF710B" w:rsidRDefault="00DF710B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Network security</w:t>
            </w:r>
          </w:p>
          <w:p w:rsidR="00DF710B" w:rsidRPr="00DF710B" w:rsidRDefault="00DF710B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Phishing</w:t>
            </w:r>
          </w:p>
          <w:p w:rsidR="00DF710B" w:rsidRPr="00DF710B" w:rsidRDefault="00DF710B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DF710B">
              <w:rPr>
                <w:sz w:val="24"/>
              </w:rPr>
              <w:t>Social</w:t>
            </w:r>
            <w:r>
              <w:rPr>
                <w:sz w:val="24"/>
              </w:rPr>
              <w:t xml:space="preserve"> Engineering</w:t>
            </w:r>
          </w:p>
          <w:p w:rsidR="00223B3F" w:rsidRPr="00A60EC6" w:rsidRDefault="00223B3F" w:rsidP="0006461B">
            <w:pPr>
              <w:pStyle w:val="ListParagraph"/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06461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Problem solving</w:t>
            </w:r>
          </w:p>
          <w:p w:rsidR="00DF710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Investigation</w:t>
            </w:r>
          </w:p>
          <w:p w:rsidR="00DF710B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>Presenting information</w:t>
            </w:r>
          </w:p>
          <w:p w:rsidR="0006461B" w:rsidRPr="00B25B05" w:rsidRDefault="0006461B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06461B" w:rsidRDefault="0006461B" w:rsidP="0006461B">
            <w:pPr>
              <w:rPr>
                <w:b/>
                <w:sz w:val="24"/>
              </w:rPr>
            </w:pPr>
            <w:r w:rsidRPr="0006461B">
              <w:rPr>
                <w:rFonts w:cstheme="minorHAnsi"/>
                <w:sz w:val="24"/>
                <w:szCs w:val="24"/>
              </w:rPr>
              <w:t>Subject knowledge recall</w:t>
            </w:r>
            <w:r w:rsidRPr="0006461B">
              <w:rPr>
                <w:sz w:val="24"/>
              </w:rPr>
              <w:t xml:space="preserve"> 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06461B" w:rsidRPr="00B25B05" w:rsidRDefault="0006461B" w:rsidP="00883F8E">
            <w:pPr>
              <w:tabs>
                <w:tab w:val="left" w:pos="1275"/>
              </w:tabs>
              <w:rPr>
                <w:sz w:val="24"/>
              </w:rPr>
            </w:pP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06461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 3 covers all three Terms</w:t>
            </w:r>
          </w:p>
        </w:tc>
        <w:tc>
          <w:tcPr>
            <w:tcW w:w="3160" w:type="dxa"/>
          </w:tcPr>
          <w:p w:rsidR="0006461B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 xml:space="preserve">Assessment held </w:t>
            </w:r>
            <w:r w:rsidR="00D27D5C">
              <w:rPr>
                <w:sz w:val="24"/>
              </w:rPr>
              <w:t>in-class</w:t>
            </w:r>
          </w:p>
          <w:p w:rsidR="0006461B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883F8E" w:rsidRPr="00B25B05" w:rsidRDefault="00883F8E" w:rsidP="00DF710B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DF710B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06461B">
                              <w:rPr>
                                <w:b/>
                                <w:color w:val="9D175A"/>
                                <w:sz w:val="36"/>
                              </w:rPr>
                              <w:t>Computing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DF710B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8</w:t>
                      </w:r>
                      <w:bookmarkStart w:id="1" w:name="_GoBack"/>
                      <w:bookmarkEnd w:id="1"/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06461B">
                        <w:rPr>
                          <w:b/>
                          <w:color w:val="9D175A"/>
                          <w:sz w:val="36"/>
                        </w:rPr>
                        <w:t>Computing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32" w:rsidRDefault="00CF5F32" w:rsidP="00223B3F">
      <w:pPr>
        <w:spacing w:after="0" w:line="240" w:lineRule="auto"/>
      </w:pPr>
      <w:r>
        <w:separator/>
      </w:r>
    </w:p>
  </w:endnote>
  <w:end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32" w:rsidRDefault="00CF5F32" w:rsidP="00223B3F">
      <w:pPr>
        <w:spacing w:after="0" w:line="240" w:lineRule="auto"/>
      </w:pPr>
      <w:r>
        <w:separator/>
      </w:r>
    </w:p>
  </w:footnote>
  <w:foot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6461B"/>
    <w:rsid w:val="000A6501"/>
    <w:rsid w:val="00223B3F"/>
    <w:rsid w:val="002629CE"/>
    <w:rsid w:val="002F4ADF"/>
    <w:rsid w:val="0030580E"/>
    <w:rsid w:val="00306215"/>
    <w:rsid w:val="00326BBB"/>
    <w:rsid w:val="00405310"/>
    <w:rsid w:val="00432725"/>
    <w:rsid w:val="00520E31"/>
    <w:rsid w:val="00533260"/>
    <w:rsid w:val="00583CAF"/>
    <w:rsid w:val="006A20D5"/>
    <w:rsid w:val="00883F8E"/>
    <w:rsid w:val="009B10C8"/>
    <w:rsid w:val="00A33FC3"/>
    <w:rsid w:val="00A60EC6"/>
    <w:rsid w:val="00B25B05"/>
    <w:rsid w:val="00B77055"/>
    <w:rsid w:val="00B97F54"/>
    <w:rsid w:val="00CF5F32"/>
    <w:rsid w:val="00D27D5C"/>
    <w:rsid w:val="00DE789B"/>
    <w:rsid w:val="00DF710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31558-98C9-4432-8569-5EC1FC76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725D3CDA</Template>
  <TotalTime>1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2</cp:revision>
  <cp:lastPrinted>2018-09-26T09:31:00Z</cp:lastPrinted>
  <dcterms:created xsi:type="dcterms:W3CDTF">2018-10-31T09:39:00Z</dcterms:created>
  <dcterms:modified xsi:type="dcterms:W3CDTF">2018-10-31T09:39:00Z</dcterms:modified>
</cp:coreProperties>
</file>