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CF016E6" w14:textId="77777777"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 wp14:anchorId="0A02C3D4" wp14:editId="07777777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1804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4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70841" w14:textId="77777777" w:rsidR="00D273A8" w:rsidRPr="00A60EC6" w:rsidRDefault="009312BB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Year 8</w:t>
                            </w:r>
                            <w:r w:rsidR="00D273A8"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  <w:r w:rsidR="00D273A8">
                              <w:rPr>
                                <w:b/>
                                <w:color w:val="9D175A"/>
                                <w:sz w:val="72"/>
                              </w:rPr>
                              <w:t>DT</w:t>
                            </w:r>
                          </w:p>
                          <w:p w14:paraId="672A6659" w14:textId="77777777" w:rsidR="00D273A8" w:rsidRDefault="00D273A8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6574DB2C">
              <v:rect id="Rectangle 3" style="position:absolute;margin-left:0;margin-top:37.5pt;width:407.9pt;height:5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spid="_x0000_s1026" o:allowoverlap="f" filled="f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">
                <v:textbox>
                  <w:txbxContent>
                    <w:p w:rsidRPr="00A60EC6" w:rsidR="00D273A8" w:rsidP="00223B3F" w:rsidRDefault="009312BB" w14:paraId="18174B4C" wp14:textId="77777777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>
                        <w:rPr>
                          <w:b/>
                          <w:color w:val="9D175A"/>
                          <w:sz w:val="72"/>
                        </w:rPr>
                        <w:t>Year 8</w:t>
                      </w:r>
                      <w:r w:rsidRPr="00A60EC6" w:rsidR="00D273A8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  <w:r w:rsidR="00D273A8">
                        <w:rPr>
                          <w:b/>
                          <w:color w:val="9D175A"/>
                          <w:sz w:val="72"/>
                        </w:rPr>
                        <w:t>DT</w:t>
                      </w:r>
                    </w:p>
                    <w:p w:rsidR="00D273A8" w:rsidP="00223B3F" w:rsidRDefault="00D273A8" w14:paraId="0A37501D" wp14:textId="77777777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0BB96DD9" wp14:editId="07777777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7005C7" wp14:editId="07777777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AB6C7B" w14:textId="77777777" w:rsidR="00D273A8" w:rsidRDefault="00D273A8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03BD3480">
              <v:rect id="Rectangle 8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ed="f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>
                <v:textbox>
                  <w:txbxContent>
                    <w:p w:rsidR="00D273A8" w:rsidP="00223B3F" w:rsidRDefault="00D273A8" w14:paraId="02EB378F" wp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14:paraId="236B33A0" w14:textId="77777777"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 wp14:anchorId="62CA226E" wp14:editId="07777777">
                <wp:simplePos x="0" y="0"/>
                <wp:positionH relativeFrom="column">
                  <wp:posOffset>238125</wp:posOffset>
                </wp:positionH>
                <wp:positionV relativeFrom="page">
                  <wp:posOffset>1182370</wp:posOffset>
                </wp:positionV>
                <wp:extent cx="3913200" cy="5544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200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634FC3" w14:textId="77777777" w:rsidR="00D273A8" w:rsidRPr="00A60EC6" w:rsidRDefault="009312BB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8</w:t>
                            </w:r>
                            <w:r w:rsidR="00D273A8"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="00D273A8">
                              <w:rPr>
                                <w:b/>
                                <w:color w:val="9D175A"/>
                                <w:sz w:val="36"/>
                              </w:rPr>
                              <w:t>DT</w:t>
                            </w:r>
                            <w:r w:rsidR="00D273A8"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="00D273A8"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="00D273A8"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14:paraId="6A05A809" w14:textId="77777777" w:rsidR="00D273A8" w:rsidRDefault="00D273A8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60E66345">
              <v:rect id="Rectangle 7" style="position:absolute;left:0;text-align:left;margin-left:18.75pt;margin-top:93.1pt;width:308.15pt;height:4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8" o:allowoverlap="f" filled="f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">
                <v:textbox>
                  <w:txbxContent>
                    <w:p w:rsidRPr="00A60EC6" w:rsidR="00D273A8" w:rsidP="00223B3F" w:rsidRDefault="009312BB" w14:paraId="7251DAE5" wp14:textId="77777777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8</w:t>
                      </w:r>
                      <w:r w:rsidRPr="00A60EC6" w:rsidR="00D273A8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="00D273A8">
                        <w:rPr>
                          <w:b/>
                          <w:color w:val="9D175A"/>
                          <w:sz w:val="36"/>
                        </w:rPr>
                        <w:t>DT</w:t>
                      </w:r>
                      <w:r w:rsidRPr="00A60EC6" w:rsidR="00D273A8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Pr="00883F8E" w:rsidR="00D273A8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Pr="00A60EC6" w:rsidR="00D273A8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D273A8" w:rsidP="00223B3F" w:rsidRDefault="00D273A8" w14:paraId="5A39BBE3" wp14:textId="7777777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Style w:val="TableGrid"/>
        <w:tblpPr w:leftFromText="181" w:rightFromText="181" w:vertAnchor="page" w:horzAnchor="margin" w:tblpY="9406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70110B" w14:paraId="7FF1C5CF" w14:textId="77777777" w:rsidTr="0070110B">
        <w:trPr>
          <w:trHeight w:val="277"/>
        </w:trPr>
        <w:tc>
          <w:tcPr>
            <w:tcW w:w="2282" w:type="dxa"/>
          </w:tcPr>
          <w:p w14:paraId="0EE4ABCC" w14:textId="77777777" w:rsidR="0070110B" w:rsidRPr="00665EB6" w:rsidRDefault="0070110B" w:rsidP="0070110B">
            <w:pPr>
              <w:tabs>
                <w:tab w:val="left" w:pos="1275"/>
              </w:tabs>
              <w:jc w:val="center"/>
              <w:rPr>
                <w:b/>
                <w:sz w:val="24"/>
              </w:rPr>
            </w:pPr>
            <w:r w:rsidRPr="00665EB6">
              <w:rPr>
                <w:b/>
                <w:sz w:val="24"/>
              </w:rPr>
              <w:t>Assessment</w:t>
            </w:r>
          </w:p>
        </w:tc>
        <w:tc>
          <w:tcPr>
            <w:tcW w:w="3160" w:type="dxa"/>
          </w:tcPr>
          <w:p w14:paraId="759F7B23" w14:textId="77777777" w:rsidR="0070110B" w:rsidRPr="00665EB6" w:rsidRDefault="0070110B" w:rsidP="0070110B">
            <w:pPr>
              <w:tabs>
                <w:tab w:val="left" w:pos="1275"/>
              </w:tabs>
              <w:jc w:val="center"/>
              <w:rPr>
                <w:b/>
                <w:sz w:val="24"/>
              </w:rPr>
            </w:pPr>
            <w:r w:rsidRPr="00665EB6">
              <w:rPr>
                <w:b/>
                <w:sz w:val="24"/>
              </w:rPr>
              <w:t>Time/Venue</w:t>
            </w:r>
          </w:p>
        </w:tc>
        <w:tc>
          <w:tcPr>
            <w:tcW w:w="5043" w:type="dxa"/>
          </w:tcPr>
          <w:p w14:paraId="0243D93E" w14:textId="77777777" w:rsidR="0070110B" w:rsidRPr="00665EB6" w:rsidRDefault="0070110B" w:rsidP="0070110B">
            <w:pPr>
              <w:tabs>
                <w:tab w:val="left" w:pos="1275"/>
              </w:tabs>
              <w:jc w:val="center"/>
              <w:rPr>
                <w:b/>
                <w:sz w:val="24"/>
              </w:rPr>
            </w:pPr>
            <w:r w:rsidRPr="00665EB6">
              <w:rPr>
                <w:b/>
                <w:sz w:val="24"/>
              </w:rPr>
              <w:t>What will be assessed?</w:t>
            </w:r>
          </w:p>
        </w:tc>
      </w:tr>
      <w:tr w:rsidR="0070110B" w14:paraId="0F41023D" w14:textId="77777777" w:rsidTr="0070110B">
        <w:trPr>
          <w:trHeight w:val="896"/>
        </w:trPr>
        <w:tc>
          <w:tcPr>
            <w:tcW w:w="2282" w:type="dxa"/>
          </w:tcPr>
          <w:p w14:paraId="793E8F6F" w14:textId="77777777" w:rsidR="0070110B" w:rsidRPr="0070110B" w:rsidRDefault="0070110B" w:rsidP="0070110B">
            <w:pPr>
              <w:tabs>
                <w:tab w:val="left" w:pos="1275"/>
              </w:tabs>
              <w:rPr>
                <w:b/>
                <w:sz w:val="20"/>
                <w:szCs w:val="20"/>
              </w:rPr>
            </w:pPr>
            <w:r w:rsidRPr="0070110B">
              <w:rPr>
                <w:b/>
                <w:sz w:val="20"/>
                <w:szCs w:val="20"/>
              </w:rPr>
              <w:t>Food</w:t>
            </w:r>
          </w:p>
          <w:p w14:paraId="70118231" w14:textId="77777777" w:rsidR="0070110B" w:rsidRPr="0070110B" w:rsidRDefault="0070110B" w:rsidP="0070110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70110B">
              <w:rPr>
                <w:b/>
                <w:sz w:val="20"/>
                <w:szCs w:val="20"/>
              </w:rPr>
              <w:t>Term 1:</w:t>
            </w:r>
            <w:r w:rsidRPr="0070110B">
              <w:rPr>
                <w:sz w:val="20"/>
                <w:szCs w:val="20"/>
              </w:rPr>
              <w:t xml:space="preserve"> Practical</w:t>
            </w:r>
          </w:p>
          <w:p w14:paraId="6ABC8F27" w14:textId="77777777" w:rsidR="0070110B" w:rsidRPr="0070110B" w:rsidRDefault="0070110B" w:rsidP="0070110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70110B">
              <w:rPr>
                <w:b/>
                <w:sz w:val="20"/>
                <w:szCs w:val="20"/>
              </w:rPr>
              <w:t>Term 2:</w:t>
            </w:r>
            <w:r w:rsidRPr="0070110B">
              <w:rPr>
                <w:sz w:val="20"/>
                <w:szCs w:val="20"/>
              </w:rPr>
              <w:t xml:space="preserve"> Practical</w:t>
            </w:r>
          </w:p>
          <w:p w14:paraId="5ECCC706" w14:textId="77777777" w:rsidR="0070110B" w:rsidRPr="0070110B" w:rsidRDefault="0070110B" w:rsidP="0070110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70110B">
              <w:rPr>
                <w:b/>
                <w:sz w:val="20"/>
                <w:szCs w:val="20"/>
              </w:rPr>
              <w:t>Term 3:</w:t>
            </w:r>
            <w:r w:rsidRPr="0070110B">
              <w:rPr>
                <w:sz w:val="20"/>
                <w:szCs w:val="20"/>
              </w:rPr>
              <w:t xml:space="preserve"> Exam </w:t>
            </w:r>
          </w:p>
        </w:tc>
        <w:tc>
          <w:tcPr>
            <w:tcW w:w="3160" w:type="dxa"/>
          </w:tcPr>
          <w:p w14:paraId="70FC14AF" w14:textId="77777777" w:rsidR="0070110B" w:rsidRPr="0070110B" w:rsidRDefault="0070110B" w:rsidP="0070110B">
            <w:pPr>
              <w:tabs>
                <w:tab w:val="left" w:pos="1275"/>
              </w:tabs>
              <w:rPr>
                <w:b/>
                <w:sz w:val="20"/>
                <w:szCs w:val="20"/>
              </w:rPr>
            </w:pPr>
          </w:p>
          <w:p w14:paraId="11B25FCF" w14:textId="77777777" w:rsidR="0070110B" w:rsidRPr="0070110B" w:rsidRDefault="0070110B" w:rsidP="0070110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70110B">
              <w:rPr>
                <w:b/>
                <w:sz w:val="20"/>
                <w:szCs w:val="20"/>
              </w:rPr>
              <w:t xml:space="preserve">Term 1: </w:t>
            </w:r>
            <w:r w:rsidRPr="0070110B">
              <w:rPr>
                <w:sz w:val="20"/>
                <w:szCs w:val="20"/>
              </w:rPr>
              <w:t>1hr classroom.</w:t>
            </w:r>
          </w:p>
          <w:p w14:paraId="031240C6" w14:textId="77777777" w:rsidR="0070110B" w:rsidRPr="0070110B" w:rsidRDefault="0070110B" w:rsidP="0070110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70110B">
              <w:rPr>
                <w:b/>
                <w:sz w:val="20"/>
                <w:szCs w:val="20"/>
              </w:rPr>
              <w:t xml:space="preserve">Term 2: </w:t>
            </w:r>
            <w:r w:rsidRPr="0070110B">
              <w:rPr>
                <w:sz w:val="20"/>
                <w:szCs w:val="20"/>
              </w:rPr>
              <w:t>1hr classroom.</w:t>
            </w:r>
          </w:p>
          <w:p w14:paraId="6E4BA4B9" w14:textId="77777777" w:rsidR="0070110B" w:rsidRPr="0070110B" w:rsidRDefault="0070110B" w:rsidP="0070110B">
            <w:pPr>
              <w:tabs>
                <w:tab w:val="left" w:pos="1275"/>
              </w:tabs>
              <w:rPr>
                <w:b/>
                <w:sz w:val="20"/>
                <w:szCs w:val="20"/>
              </w:rPr>
            </w:pPr>
            <w:r w:rsidRPr="0070110B">
              <w:rPr>
                <w:b/>
                <w:sz w:val="20"/>
                <w:szCs w:val="20"/>
              </w:rPr>
              <w:t xml:space="preserve">Term 3: </w:t>
            </w:r>
            <w:r w:rsidRPr="0070110B">
              <w:rPr>
                <w:sz w:val="20"/>
                <w:szCs w:val="20"/>
              </w:rPr>
              <w:t>1hr written paper.</w:t>
            </w:r>
          </w:p>
        </w:tc>
        <w:tc>
          <w:tcPr>
            <w:tcW w:w="5043" w:type="dxa"/>
          </w:tcPr>
          <w:p w14:paraId="66FB4145" w14:textId="77777777" w:rsidR="0070110B" w:rsidRPr="0070110B" w:rsidRDefault="0070110B" w:rsidP="0070110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70110B">
              <w:rPr>
                <w:sz w:val="20"/>
                <w:szCs w:val="20"/>
              </w:rPr>
              <w:t>AO1: Complete a practical task in one hour. Pupils will be assessed on key skills including kneading, rolling and shaping a dough.</w:t>
            </w:r>
          </w:p>
          <w:p w14:paraId="5003F2C5" w14:textId="77777777" w:rsidR="0070110B" w:rsidRPr="0070110B" w:rsidRDefault="0070110B" w:rsidP="0070110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70110B">
              <w:rPr>
                <w:sz w:val="20"/>
                <w:szCs w:val="20"/>
              </w:rPr>
              <w:t>A02: Complete a practical task in one hour. Pupils will be assessed on how effectively they use equipment and the quality of their product.</w:t>
            </w:r>
          </w:p>
          <w:p w14:paraId="42854F53" w14:textId="77777777" w:rsidR="0070110B" w:rsidRPr="0070110B" w:rsidRDefault="0070110B" w:rsidP="0070110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70110B">
              <w:rPr>
                <w:sz w:val="20"/>
                <w:szCs w:val="20"/>
              </w:rPr>
              <w:t>A03:  Exam paper on nutrition, including fats and sugars, safety and function of ingredients.</w:t>
            </w:r>
          </w:p>
        </w:tc>
      </w:tr>
      <w:tr w:rsidR="0070110B" w14:paraId="38EBC5B9" w14:textId="77777777" w:rsidTr="0070110B">
        <w:trPr>
          <w:trHeight w:val="675"/>
        </w:trPr>
        <w:tc>
          <w:tcPr>
            <w:tcW w:w="2282" w:type="dxa"/>
          </w:tcPr>
          <w:p w14:paraId="4BFFA4E4" w14:textId="77777777" w:rsidR="0070110B" w:rsidRPr="0070110B" w:rsidRDefault="0070110B" w:rsidP="0070110B">
            <w:pPr>
              <w:tabs>
                <w:tab w:val="left" w:pos="1275"/>
              </w:tabs>
              <w:rPr>
                <w:b/>
                <w:sz w:val="20"/>
                <w:szCs w:val="20"/>
              </w:rPr>
            </w:pPr>
            <w:r w:rsidRPr="0070110B">
              <w:rPr>
                <w:b/>
                <w:sz w:val="20"/>
                <w:szCs w:val="20"/>
              </w:rPr>
              <w:t>Product Design</w:t>
            </w:r>
          </w:p>
          <w:p w14:paraId="2965AAA7" w14:textId="77777777" w:rsidR="0070110B" w:rsidRPr="0070110B" w:rsidRDefault="0070110B" w:rsidP="0070110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70110B">
              <w:rPr>
                <w:b/>
                <w:sz w:val="20"/>
                <w:szCs w:val="20"/>
              </w:rPr>
              <w:t>Term 1:</w:t>
            </w:r>
            <w:r w:rsidRPr="0070110B">
              <w:rPr>
                <w:sz w:val="20"/>
                <w:szCs w:val="20"/>
              </w:rPr>
              <w:t xml:space="preserve"> Research</w:t>
            </w:r>
          </w:p>
          <w:p w14:paraId="3C508AC1" w14:textId="77777777" w:rsidR="0070110B" w:rsidRPr="0070110B" w:rsidRDefault="0070110B" w:rsidP="0070110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70110B">
              <w:rPr>
                <w:b/>
                <w:sz w:val="20"/>
                <w:szCs w:val="20"/>
              </w:rPr>
              <w:t>Term 2:</w:t>
            </w:r>
            <w:r w:rsidRPr="0070110B">
              <w:rPr>
                <w:sz w:val="20"/>
                <w:szCs w:val="20"/>
              </w:rPr>
              <w:t xml:space="preserve"> Design</w:t>
            </w:r>
          </w:p>
          <w:p w14:paraId="78E7EFE4" w14:textId="77777777" w:rsidR="0070110B" w:rsidRPr="0070110B" w:rsidRDefault="0070110B" w:rsidP="0070110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70110B">
              <w:rPr>
                <w:b/>
                <w:sz w:val="20"/>
                <w:szCs w:val="20"/>
              </w:rPr>
              <w:t xml:space="preserve">Term 3: </w:t>
            </w:r>
            <w:r w:rsidRPr="0070110B">
              <w:rPr>
                <w:sz w:val="20"/>
                <w:szCs w:val="20"/>
              </w:rPr>
              <w:t>Summer exam</w:t>
            </w:r>
          </w:p>
        </w:tc>
        <w:tc>
          <w:tcPr>
            <w:tcW w:w="3160" w:type="dxa"/>
          </w:tcPr>
          <w:p w14:paraId="74EAFF9A" w14:textId="77777777" w:rsidR="0070110B" w:rsidRPr="0070110B" w:rsidRDefault="0070110B" w:rsidP="0070110B">
            <w:pPr>
              <w:tabs>
                <w:tab w:val="left" w:pos="1275"/>
              </w:tabs>
              <w:rPr>
                <w:b/>
                <w:sz w:val="20"/>
                <w:szCs w:val="20"/>
              </w:rPr>
            </w:pPr>
          </w:p>
          <w:p w14:paraId="765CA7DC" w14:textId="77777777" w:rsidR="0070110B" w:rsidRPr="0070110B" w:rsidRDefault="0070110B" w:rsidP="0070110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70110B">
              <w:rPr>
                <w:b/>
                <w:sz w:val="20"/>
                <w:szCs w:val="20"/>
              </w:rPr>
              <w:t xml:space="preserve">Term 1: </w:t>
            </w:r>
            <w:r w:rsidRPr="0070110B">
              <w:rPr>
                <w:sz w:val="20"/>
                <w:szCs w:val="20"/>
              </w:rPr>
              <w:t>1hr classroom.</w:t>
            </w:r>
          </w:p>
          <w:p w14:paraId="5BA098EF" w14:textId="77777777" w:rsidR="0070110B" w:rsidRPr="0070110B" w:rsidRDefault="0070110B" w:rsidP="0070110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70110B">
              <w:rPr>
                <w:b/>
                <w:sz w:val="20"/>
                <w:szCs w:val="20"/>
              </w:rPr>
              <w:t xml:space="preserve">Term 2: </w:t>
            </w:r>
            <w:r w:rsidRPr="0070110B">
              <w:rPr>
                <w:sz w:val="20"/>
                <w:szCs w:val="20"/>
              </w:rPr>
              <w:t>1hr classroom.</w:t>
            </w:r>
          </w:p>
          <w:p w14:paraId="3B17E5F6" w14:textId="77777777" w:rsidR="0070110B" w:rsidRPr="0070110B" w:rsidRDefault="0070110B" w:rsidP="0070110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70110B">
              <w:rPr>
                <w:b/>
                <w:sz w:val="20"/>
                <w:szCs w:val="20"/>
              </w:rPr>
              <w:t xml:space="preserve">Term 3: </w:t>
            </w:r>
            <w:r w:rsidRPr="0070110B">
              <w:rPr>
                <w:sz w:val="20"/>
                <w:szCs w:val="20"/>
              </w:rPr>
              <w:t>1hr written paper.</w:t>
            </w:r>
          </w:p>
        </w:tc>
        <w:tc>
          <w:tcPr>
            <w:tcW w:w="5043" w:type="dxa"/>
          </w:tcPr>
          <w:p w14:paraId="1EDDDFBE" w14:textId="77777777" w:rsidR="0070110B" w:rsidRPr="0070110B" w:rsidRDefault="0070110B" w:rsidP="0070110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70110B">
              <w:rPr>
                <w:sz w:val="20"/>
                <w:szCs w:val="20"/>
              </w:rPr>
              <w:t>A01:  Research task using ACCESS FM as a product research tool.</w:t>
            </w:r>
          </w:p>
          <w:p w14:paraId="40DD398A" w14:textId="77777777" w:rsidR="0070110B" w:rsidRPr="0070110B" w:rsidRDefault="0070110B" w:rsidP="0070110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70110B">
              <w:rPr>
                <w:sz w:val="20"/>
                <w:szCs w:val="20"/>
              </w:rPr>
              <w:t>A02: Design task using technical drawing processes to design a product.</w:t>
            </w:r>
          </w:p>
          <w:p w14:paraId="01F541D9" w14:textId="77777777" w:rsidR="0070110B" w:rsidRPr="0070110B" w:rsidRDefault="0070110B" w:rsidP="0070110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70110B">
              <w:rPr>
                <w:sz w:val="20"/>
                <w:szCs w:val="20"/>
              </w:rPr>
              <w:t xml:space="preserve">A03:  Exam paper on </w:t>
            </w:r>
            <w:proofErr w:type="spellStart"/>
            <w:r w:rsidRPr="0070110B">
              <w:rPr>
                <w:sz w:val="20"/>
                <w:szCs w:val="20"/>
              </w:rPr>
              <w:t>thermo</w:t>
            </w:r>
            <w:proofErr w:type="spellEnd"/>
            <w:r w:rsidRPr="0070110B">
              <w:rPr>
                <w:sz w:val="20"/>
                <w:szCs w:val="20"/>
              </w:rPr>
              <w:t xml:space="preserve"> and thermosetting plastics, vacuum forming and coding.</w:t>
            </w:r>
          </w:p>
        </w:tc>
      </w:tr>
      <w:tr w:rsidR="0070110B" w14:paraId="08EA3E55" w14:textId="77777777" w:rsidTr="0070110B">
        <w:trPr>
          <w:trHeight w:val="675"/>
        </w:trPr>
        <w:tc>
          <w:tcPr>
            <w:tcW w:w="2282" w:type="dxa"/>
          </w:tcPr>
          <w:p w14:paraId="480D2446" w14:textId="77777777" w:rsidR="0070110B" w:rsidRPr="0070110B" w:rsidRDefault="0070110B" w:rsidP="0070110B">
            <w:pPr>
              <w:tabs>
                <w:tab w:val="left" w:pos="1275"/>
              </w:tabs>
              <w:rPr>
                <w:b/>
                <w:bCs/>
                <w:sz w:val="20"/>
                <w:szCs w:val="20"/>
              </w:rPr>
            </w:pPr>
            <w:r w:rsidRPr="0070110B">
              <w:rPr>
                <w:b/>
                <w:bCs/>
                <w:sz w:val="20"/>
                <w:szCs w:val="20"/>
              </w:rPr>
              <w:t>Textile Design</w:t>
            </w:r>
          </w:p>
          <w:p w14:paraId="3B3568A6" w14:textId="77777777" w:rsidR="0070110B" w:rsidRPr="0070110B" w:rsidRDefault="0070110B" w:rsidP="0070110B">
            <w:pPr>
              <w:tabs>
                <w:tab w:val="left" w:pos="1275"/>
              </w:tabs>
              <w:rPr>
                <w:b/>
                <w:bCs/>
                <w:sz w:val="20"/>
                <w:szCs w:val="20"/>
              </w:rPr>
            </w:pPr>
            <w:r w:rsidRPr="0070110B">
              <w:rPr>
                <w:b/>
                <w:bCs/>
                <w:sz w:val="20"/>
                <w:szCs w:val="20"/>
              </w:rPr>
              <w:t xml:space="preserve">Term 1: </w:t>
            </w:r>
            <w:r w:rsidRPr="0070110B">
              <w:rPr>
                <w:sz w:val="20"/>
                <w:szCs w:val="20"/>
              </w:rPr>
              <w:t>Research</w:t>
            </w:r>
          </w:p>
          <w:p w14:paraId="0AFC6C45" w14:textId="77777777" w:rsidR="0070110B" w:rsidRPr="0070110B" w:rsidRDefault="0070110B" w:rsidP="0070110B">
            <w:pPr>
              <w:tabs>
                <w:tab w:val="left" w:pos="1275"/>
              </w:tabs>
              <w:rPr>
                <w:b/>
                <w:bCs/>
                <w:sz w:val="20"/>
                <w:szCs w:val="20"/>
              </w:rPr>
            </w:pPr>
            <w:r w:rsidRPr="0070110B">
              <w:rPr>
                <w:b/>
                <w:bCs/>
                <w:sz w:val="20"/>
                <w:szCs w:val="20"/>
              </w:rPr>
              <w:t xml:space="preserve">Term 2: </w:t>
            </w:r>
            <w:r w:rsidRPr="0070110B">
              <w:rPr>
                <w:sz w:val="20"/>
                <w:szCs w:val="20"/>
              </w:rPr>
              <w:t>Design</w:t>
            </w:r>
          </w:p>
          <w:p w14:paraId="10D23CE1" w14:textId="77777777" w:rsidR="0070110B" w:rsidRPr="0070110B" w:rsidRDefault="0070110B" w:rsidP="0070110B">
            <w:pPr>
              <w:tabs>
                <w:tab w:val="left" w:pos="1275"/>
              </w:tabs>
              <w:rPr>
                <w:b/>
                <w:bCs/>
                <w:sz w:val="20"/>
                <w:szCs w:val="20"/>
              </w:rPr>
            </w:pPr>
            <w:r w:rsidRPr="0070110B">
              <w:rPr>
                <w:b/>
                <w:bCs/>
                <w:sz w:val="20"/>
                <w:szCs w:val="20"/>
              </w:rPr>
              <w:t xml:space="preserve">Term 3: </w:t>
            </w:r>
            <w:r w:rsidRPr="0070110B">
              <w:rPr>
                <w:sz w:val="20"/>
                <w:szCs w:val="20"/>
              </w:rPr>
              <w:t>Exam</w:t>
            </w:r>
          </w:p>
        </w:tc>
        <w:tc>
          <w:tcPr>
            <w:tcW w:w="3160" w:type="dxa"/>
          </w:tcPr>
          <w:p w14:paraId="6C7644D9" w14:textId="77777777" w:rsidR="0070110B" w:rsidRPr="0070110B" w:rsidRDefault="0070110B" w:rsidP="0070110B">
            <w:pPr>
              <w:pStyle w:val="ListParagraph"/>
              <w:tabs>
                <w:tab w:val="left" w:pos="1275"/>
              </w:tabs>
              <w:ind w:left="360"/>
              <w:rPr>
                <w:b/>
                <w:bCs/>
                <w:sz w:val="20"/>
                <w:szCs w:val="20"/>
              </w:rPr>
            </w:pPr>
          </w:p>
          <w:p w14:paraId="103C331E" w14:textId="77777777" w:rsidR="0070110B" w:rsidRPr="0070110B" w:rsidRDefault="0070110B" w:rsidP="0070110B">
            <w:pPr>
              <w:tabs>
                <w:tab w:val="left" w:pos="1275"/>
              </w:tabs>
              <w:rPr>
                <w:b/>
                <w:bCs/>
                <w:sz w:val="20"/>
                <w:szCs w:val="20"/>
              </w:rPr>
            </w:pPr>
            <w:r w:rsidRPr="0070110B">
              <w:rPr>
                <w:b/>
                <w:bCs/>
                <w:sz w:val="20"/>
                <w:szCs w:val="20"/>
              </w:rPr>
              <w:t xml:space="preserve">Term 1: </w:t>
            </w:r>
            <w:r w:rsidRPr="0070110B">
              <w:rPr>
                <w:sz w:val="20"/>
                <w:szCs w:val="20"/>
              </w:rPr>
              <w:t>1hr Classroom</w:t>
            </w:r>
          </w:p>
          <w:p w14:paraId="7081CA28" w14:textId="77777777" w:rsidR="0070110B" w:rsidRPr="0070110B" w:rsidRDefault="0070110B" w:rsidP="0070110B">
            <w:pPr>
              <w:tabs>
                <w:tab w:val="left" w:pos="1275"/>
              </w:tabs>
              <w:rPr>
                <w:b/>
                <w:bCs/>
                <w:sz w:val="20"/>
                <w:szCs w:val="20"/>
              </w:rPr>
            </w:pPr>
            <w:r w:rsidRPr="0070110B">
              <w:rPr>
                <w:b/>
                <w:bCs/>
                <w:sz w:val="20"/>
                <w:szCs w:val="20"/>
              </w:rPr>
              <w:t xml:space="preserve">Term 2: </w:t>
            </w:r>
            <w:r w:rsidRPr="0070110B">
              <w:rPr>
                <w:sz w:val="20"/>
                <w:szCs w:val="20"/>
              </w:rPr>
              <w:t>1hr Classroom</w:t>
            </w:r>
          </w:p>
          <w:p w14:paraId="3E354C94" w14:textId="77777777" w:rsidR="0070110B" w:rsidRPr="0070110B" w:rsidRDefault="0070110B" w:rsidP="0070110B">
            <w:pPr>
              <w:tabs>
                <w:tab w:val="left" w:pos="1275"/>
              </w:tabs>
              <w:rPr>
                <w:b/>
                <w:bCs/>
                <w:sz w:val="20"/>
                <w:szCs w:val="20"/>
              </w:rPr>
            </w:pPr>
            <w:r w:rsidRPr="0070110B">
              <w:rPr>
                <w:b/>
                <w:bCs/>
                <w:sz w:val="20"/>
                <w:szCs w:val="20"/>
              </w:rPr>
              <w:t xml:space="preserve">Term 3: </w:t>
            </w:r>
            <w:r w:rsidRPr="0070110B">
              <w:rPr>
                <w:sz w:val="20"/>
                <w:szCs w:val="20"/>
              </w:rPr>
              <w:t>1hr Written paper</w:t>
            </w:r>
          </w:p>
        </w:tc>
        <w:tc>
          <w:tcPr>
            <w:tcW w:w="5043" w:type="dxa"/>
          </w:tcPr>
          <w:p w14:paraId="1DC7A0E9" w14:textId="77777777" w:rsidR="0070110B" w:rsidRPr="0070110B" w:rsidRDefault="0070110B" w:rsidP="0070110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70110B">
              <w:rPr>
                <w:sz w:val="20"/>
                <w:szCs w:val="20"/>
              </w:rPr>
              <w:t>A01:  Research task- Mood-board, Product analysis, Design Specification</w:t>
            </w:r>
          </w:p>
          <w:p w14:paraId="0E74C7A4" w14:textId="77777777" w:rsidR="0070110B" w:rsidRPr="0070110B" w:rsidRDefault="0070110B" w:rsidP="0070110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70110B">
              <w:rPr>
                <w:sz w:val="20"/>
                <w:szCs w:val="20"/>
              </w:rPr>
              <w:t>A02: Design task- using techniques (Applique, toy construction, embroidery stitches)</w:t>
            </w:r>
          </w:p>
          <w:p w14:paraId="311B8C83" w14:textId="77777777" w:rsidR="0070110B" w:rsidRPr="0070110B" w:rsidRDefault="0070110B" w:rsidP="0070110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70110B">
              <w:rPr>
                <w:sz w:val="20"/>
                <w:szCs w:val="20"/>
              </w:rPr>
              <w:t>A03:  Exam paper on key health and safety, techniques and manufacturing questions.</w:t>
            </w:r>
          </w:p>
        </w:tc>
      </w:tr>
    </w:tbl>
    <w:p w14:paraId="70BADCB2" w14:textId="5F80FAAA" w:rsidR="00A60EC6" w:rsidRDefault="0070110B" w:rsidP="00DE789B">
      <w:pPr>
        <w:tabs>
          <w:tab w:val="left" w:pos="1275"/>
        </w:tabs>
        <w:jc w:val="both"/>
      </w:pPr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C99EF4" wp14:editId="34D04523">
                <wp:simplePos x="0" y="0"/>
                <wp:positionH relativeFrom="margin">
                  <wp:posOffset>-381000</wp:posOffset>
                </wp:positionH>
                <wp:positionV relativeFrom="page">
                  <wp:posOffset>5524500</wp:posOffset>
                </wp:positionV>
                <wp:extent cx="4333875" cy="42862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428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C1AF22" w14:textId="77777777" w:rsidR="00BC11BE" w:rsidRPr="00883F8E" w:rsidRDefault="00BC11BE" w:rsidP="00BC11B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8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DT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Assessment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99EF4" id="Rectangle 13" o:spid="_x0000_s1029" style="position:absolute;left:0;text-align:left;margin-left:-30pt;margin-top:435pt;width:341.25pt;height:33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" filled="f" stroked="f" strokeweight="1pt">
                <v:textbox>
                  <w:txbxContent>
                    <w:p w14:paraId="15C1AF22" w14:textId="77777777" w:rsidR="00BC11BE" w:rsidRPr="00883F8E" w:rsidRDefault="00BC11BE" w:rsidP="00BC11BE">
                      <w:pPr>
                        <w:jc w:val="center"/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8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9D175A"/>
                          <w:sz w:val="36"/>
                        </w:rPr>
                        <w:t>DT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 xml:space="preserve"> Assessment Information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tbl>
      <w:tblPr>
        <w:tblStyle w:val="TableGrid"/>
        <w:tblpPr w:leftFromText="181" w:rightFromText="181" w:vertAnchor="page" w:horzAnchor="margin" w:tblpY="2536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347"/>
        <w:gridCol w:w="1909"/>
        <w:gridCol w:w="3543"/>
        <w:gridCol w:w="3686"/>
      </w:tblGrid>
      <w:tr w:rsidR="00665EB6" w14:paraId="01276B74" w14:textId="77777777" w:rsidTr="3FD8AE07">
        <w:tc>
          <w:tcPr>
            <w:tcW w:w="1347" w:type="dxa"/>
          </w:tcPr>
          <w:p w14:paraId="41C8F396" w14:textId="77777777" w:rsidR="00665EB6" w:rsidRDefault="00665EB6" w:rsidP="00665EB6"/>
        </w:tc>
        <w:tc>
          <w:tcPr>
            <w:tcW w:w="1909" w:type="dxa"/>
          </w:tcPr>
          <w:p w14:paraId="1FF8F4DD" w14:textId="77777777" w:rsidR="00665EB6" w:rsidRPr="00665EB6" w:rsidRDefault="00665EB6" w:rsidP="00665EB6">
            <w:pPr>
              <w:jc w:val="center"/>
              <w:rPr>
                <w:b/>
                <w:sz w:val="24"/>
              </w:rPr>
            </w:pPr>
            <w:r w:rsidRPr="00665EB6">
              <w:rPr>
                <w:b/>
                <w:sz w:val="24"/>
              </w:rPr>
              <w:t>Key Question:</w:t>
            </w:r>
          </w:p>
        </w:tc>
        <w:tc>
          <w:tcPr>
            <w:tcW w:w="3543" w:type="dxa"/>
          </w:tcPr>
          <w:p w14:paraId="6D4226CC" w14:textId="77777777" w:rsidR="00665EB6" w:rsidRPr="00665EB6" w:rsidRDefault="00665EB6" w:rsidP="00665EB6">
            <w:pPr>
              <w:jc w:val="center"/>
              <w:rPr>
                <w:b/>
                <w:sz w:val="24"/>
              </w:rPr>
            </w:pPr>
            <w:r w:rsidRPr="00665EB6">
              <w:rPr>
                <w:b/>
                <w:sz w:val="24"/>
              </w:rPr>
              <w:t>Specification:</w:t>
            </w:r>
          </w:p>
        </w:tc>
        <w:tc>
          <w:tcPr>
            <w:tcW w:w="3686" w:type="dxa"/>
          </w:tcPr>
          <w:p w14:paraId="295A56FB" w14:textId="77777777" w:rsidR="00665EB6" w:rsidRPr="00665EB6" w:rsidRDefault="00665EB6" w:rsidP="00665EB6">
            <w:pPr>
              <w:jc w:val="center"/>
              <w:rPr>
                <w:b/>
                <w:sz w:val="24"/>
              </w:rPr>
            </w:pPr>
            <w:r w:rsidRPr="00665EB6">
              <w:rPr>
                <w:b/>
                <w:sz w:val="24"/>
              </w:rPr>
              <w:t>Skill Focus:</w:t>
            </w:r>
          </w:p>
        </w:tc>
      </w:tr>
      <w:tr w:rsidR="00665EB6" w14:paraId="4E314353" w14:textId="77777777" w:rsidTr="3FD8AE07">
        <w:tc>
          <w:tcPr>
            <w:tcW w:w="1347" w:type="dxa"/>
          </w:tcPr>
          <w:p w14:paraId="50E5AB55" w14:textId="77777777" w:rsidR="00665EB6" w:rsidRPr="0070110B" w:rsidRDefault="00665EB6" w:rsidP="00665EB6">
            <w:pPr>
              <w:rPr>
                <w:b/>
                <w:sz w:val="18"/>
                <w:szCs w:val="18"/>
              </w:rPr>
            </w:pPr>
            <w:r w:rsidRPr="0070110B">
              <w:rPr>
                <w:b/>
                <w:sz w:val="18"/>
                <w:szCs w:val="18"/>
              </w:rPr>
              <w:t>Food</w:t>
            </w:r>
          </w:p>
        </w:tc>
        <w:tc>
          <w:tcPr>
            <w:tcW w:w="1909" w:type="dxa"/>
          </w:tcPr>
          <w:p w14:paraId="1CFEA10C" w14:textId="77777777" w:rsidR="00665EB6" w:rsidRPr="0070110B" w:rsidRDefault="00665EB6" w:rsidP="00665EB6">
            <w:pPr>
              <w:rPr>
                <w:sz w:val="18"/>
                <w:szCs w:val="18"/>
              </w:rPr>
            </w:pPr>
            <w:r w:rsidRPr="0070110B">
              <w:rPr>
                <w:sz w:val="18"/>
                <w:szCs w:val="18"/>
              </w:rPr>
              <w:t xml:space="preserve">Can you </w:t>
            </w:r>
            <w:r w:rsidR="009312BB" w:rsidRPr="0070110B">
              <w:rPr>
                <w:sz w:val="18"/>
                <w:szCs w:val="18"/>
              </w:rPr>
              <w:t>identify the difference between fats and sugars? Can you explain the effects of deficiency and excess?</w:t>
            </w:r>
          </w:p>
          <w:p w14:paraId="72A3D3EC" w14:textId="77777777" w:rsidR="00665EB6" w:rsidRPr="0070110B" w:rsidRDefault="00665EB6" w:rsidP="00665EB6">
            <w:pPr>
              <w:rPr>
                <w:sz w:val="18"/>
                <w:szCs w:val="18"/>
              </w:rPr>
            </w:pPr>
          </w:p>
        </w:tc>
        <w:tc>
          <w:tcPr>
            <w:tcW w:w="3543" w:type="dxa"/>
          </w:tcPr>
          <w:p w14:paraId="2ED26099" w14:textId="77777777" w:rsidR="009312BB" w:rsidRPr="0070110B" w:rsidRDefault="009312BB" w:rsidP="00665EB6">
            <w:pPr>
              <w:pStyle w:val="ListParagraph"/>
              <w:numPr>
                <w:ilvl w:val="0"/>
                <w:numId w:val="2"/>
              </w:numPr>
              <w:rPr>
                <w:b/>
                <w:sz w:val="18"/>
                <w:szCs w:val="18"/>
              </w:rPr>
            </w:pPr>
            <w:r w:rsidRPr="0070110B">
              <w:rPr>
                <w:rFonts w:cstheme="minorHAnsi"/>
                <w:sz w:val="18"/>
                <w:szCs w:val="18"/>
              </w:rPr>
              <w:t>Sugars</w:t>
            </w:r>
          </w:p>
          <w:p w14:paraId="03B8148E" w14:textId="77777777" w:rsidR="009312BB" w:rsidRPr="0070110B" w:rsidRDefault="009312BB" w:rsidP="00665EB6">
            <w:pPr>
              <w:pStyle w:val="ListParagraph"/>
              <w:numPr>
                <w:ilvl w:val="0"/>
                <w:numId w:val="2"/>
              </w:numPr>
              <w:rPr>
                <w:b/>
                <w:sz w:val="18"/>
                <w:szCs w:val="18"/>
              </w:rPr>
            </w:pPr>
            <w:r w:rsidRPr="0070110B">
              <w:rPr>
                <w:rFonts w:cstheme="minorHAnsi"/>
                <w:sz w:val="18"/>
                <w:szCs w:val="18"/>
              </w:rPr>
              <w:t>Fats</w:t>
            </w:r>
          </w:p>
          <w:p w14:paraId="2661F8E7" w14:textId="77777777" w:rsidR="009312BB" w:rsidRPr="0070110B" w:rsidRDefault="009312BB" w:rsidP="00665EB6">
            <w:pPr>
              <w:pStyle w:val="ListParagraph"/>
              <w:numPr>
                <w:ilvl w:val="0"/>
                <w:numId w:val="2"/>
              </w:numPr>
              <w:rPr>
                <w:b/>
                <w:sz w:val="18"/>
                <w:szCs w:val="18"/>
              </w:rPr>
            </w:pPr>
            <w:r w:rsidRPr="0070110B">
              <w:rPr>
                <w:rFonts w:cstheme="minorHAnsi"/>
                <w:sz w:val="18"/>
                <w:szCs w:val="18"/>
              </w:rPr>
              <w:t>Carbohydrates</w:t>
            </w:r>
          </w:p>
          <w:p w14:paraId="41F0472E" w14:textId="77777777" w:rsidR="009312BB" w:rsidRPr="0070110B" w:rsidRDefault="009312BB" w:rsidP="00665EB6">
            <w:pPr>
              <w:pStyle w:val="ListParagraph"/>
              <w:numPr>
                <w:ilvl w:val="0"/>
                <w:numId w:val="2"/>
              </w:numPr>
              <w:rPr>
                <w:b/>
                <w:sz w:val="18"/>
                <w:szCs w:val="18"/>
              </w:rPr>
            </w:pPr>
            <w:r w:rsidRPr="0070110B">
              <w:rPr>
                <w:rFonts w:cstheme="minorHAnsi"/>
                <w:sz w:val="18"/>
                <w:szCs w:val="18"/>
              </w:rPr>
              <w:t>Practical skills – including shaping dough</w:t>
            </w:r>
          </w:p>
          <w:p w14:paraId="19471AAE" w14:textId="77777777" w:rsidR="00665EB6" w:rsidRPr="0070110B" w:rsidRDefault="009312BB" w:rsidP="00665EB6">
            <w:pPr>
              <w:pStyle w:val="ListParagraph"/>
              <w:numPr>
                <w:ilvl w:val="0"/>
                <w:numId w:val="2"/>
              </w:numPr>
              <w:rPr>
                <w:b/>
                <w:sz w:val="18"/>
                <w:szCs w:val="18"/>
              </w:rPr>
            </w:pPr>
            <w:r w:rsidRPr="0070110B">
              <w:rPr>
                <w:rFonts w:cstheme="minorHAnsi"/>
                <w:sz w:val="18"/>
                <w:szCs w:val="18"/>
              </w:rPr>
              <w:t>Yeast</w:t>
            </w:r>
            <w:r w:rsidR="00665EB6" w:rsidRPr="0070110B">
              <w:rPr>
                <w:rFonts w:cstheme="minorHAnsi"/>
                <w:sz w:val="18"/>
                <w:szCs w:val="18"/>
              </w:rPr>
              <w:t xml:space="preserve"> </w:t>
            </w:r>
            <w:r w:rsidRPr="0070110B">
              <w:rPr>
                <w:rFonts w:cstheme="minorHAnsi"/>
                <w:sz w:val="18"/>
                <w:szCs w:val="18"/>
              </w:rPr>
              <w:t>and raising agents</w:t>
            </w:r>
          </w:p>
          <w:p w14:paraId="0942C82B" w14:textId="77777777" w:rsidR="009312BB" w:rsidRPr="0070110B" w:rsidRDefault="009312BB" w:rsidP="00665EB6">
            <w:pPr>
              <w:pStyle w:val="ListParagraph"/>
              <w:numPr>
                <w:ilvl w:val="0"/>
                <w:numId w:val="2"/>
              </w:numPr>
              <w:rPr>
                <w:b/>
                <w:sz w:val="18"/>
                <w:szCs w:val="18"/>
              </w:rPr>
            </w:pPr>
            <w:r w:rsidRPr="0070110B">
              <w:rPr>
                <w:rFonts w:cstheme="minorHAnsi"/>
                <w:sz w:val="18"/>
                <w:szCs w:val="18"/>
              </w:rPr>
              <w:t>Function of ingredients</w:t>
            </w:r>
          </w:p>
        </w:tc>
        <w:tc>
          <w:tcPr>
            <w:tcW w:w="3686" w:type="dxa"/>
          </w:tcPr>
          <w:p w14:paraId="34A6F17B" w14:textId="77777777" w:rsidR="00665EB6" w:rsidRPr="0070110B" w:rsidRDefault="00665EB6" w:rsidP="00665EB6">
            <w:pPr>
              <w:rPr>
                <w:sz w:val="18"/>
                <w:szCs w:val="18"/>
              </w:rPr>
            </w:pPr>
            <w:r w:rsidRPr="0070110B">
              <w:rPr>
                <w:sz w:val="18"/>
                <w:szCs w:val="18"/>
              </w:rPr>
              <w:t xml:space="preserve">A01: </w:t>
            </w:r>
            <w:r w:rsidR="009312BB" w:rsidRPr="0070110B">
              <w:rPr>
                <w:sz w:val="18"/>
                <w:szCs w:val="18"/>
              </w:rPr>
              <w:t>Independently create a successful product within one hour.</w:t>
            </w:r>
          </w:p>
          <w:p w14:paraId="7EDAE001" w14:textId="77777777" w:rsidR="009312BB" w:rsidRPr="0070110B" w:rsidRDefault="00665EB6" w:rsidP="009312BB">
            <w:pPr>
              <w:rPr>
                <w:sz w:val="18"/>
                <w:szCs w:val="18"/>
              </w:rPr>
            </w:pPr>
            <w:r w:rsidRPr="0070110B">
              <w:rPr>
                <w:sz w:val="18"/>
                <w:szCs w:val="18"/>
              </w:rPr>
              <w:t xml:space="preserve">A02: </w:t>
            </w:r>
            <w:r w:rsidR="009312BB" w:rsidRPr="0070110B">
              <w:rPr>
                <w:sz w:val="18"/>
                <w:szCs w:val="18"/>
              </w:rPr>
              <w:t xml:space="preserve"> Independently create a successful product within one hour.</w:t>
            </w:r>
          </w:p>
          <w:p w14:paraId="45867B02" w14:textId="77777777" w:rsidR="00665EB6" w:rsidRPr="0070110B" w:rsidRDefault="00665EB6" w:rsidP="009312BB">
            <w:pPr>
              <w:rPr>
                <w:sz w:val="18"/>
                <w:szCs w:val="18"/>
              </w:rPr>
            </w:pPr>
            <w:r w:rsidRPr="0070110B">
              <w:rPr>
                <w:sz w:val="18"/>
                <w:szCs w:val="18"/>
              </w:rPr>
              <w:t xml:space="preserve">A03: Health and nutrition knowledge, </w:t>
            </w:r>
            <w:r w:rsidR="009312BB" w:rsidRPr="0070110B">
              <w:rPr>
                <w:sz w:val="18"/>
                <w:szCs w:val="18"/>
              </w:rPr>
              <w:t>function of ingredients and using equipment safely.</w:t>
            </w:r>
          </w:p>
        </w:tc>
      </w:tr>
      <w:tr w:rsidR="00665EB6" w14:paraId="33D410F9" w14:textId="77777777" w:rsidTr="3FD8AE07">
        <w:tc>
          <w:tcPr>
            <w:tcW w:w="1347" w:type="dxa"/>
          </w:tcPr>
          <w:p w14:paraId="449EF31E" w14:textId="77777777" w:rsidR="00665EB6" w:rsidRPr="0070110B" w:rsidRDefault="00665EB6" w:rsidP="00665EB6">
            <w:pPr>
              <w:rPr>
                <w:b/>
                <w:sz w:val="18"/>
                <w:szCs w:val="18"/>
              </w:rPr>
            </w:pPr>
            <w:r w:rsidRPr="0070110B">
              <w:rPr>
                <w:b/>
                <w:sz w:val="18"/>
                <w:szCs w:val="18"/>
              </w:rPr>
              <w:t>Product Design</w:t>
            </w:r>
          </w:p>
        </w:tc>
        <w:tc>
          <w:tcPr>
            <w:tcW w:w="1909" w:type="dxa"/>
          </w:tcPr>
          <w:p w14:paraId="237D64BD" w14:textId="77777777" w:rsidR="00665EB6" w:rsidRPr="0070110B" w:rsidRDefault="000C1450" w:rsidP="000C1450">
            <w:pPr>
              <w:rPr>
                <w:sz w:val="18"/>
                <w:szCs w:val="18"/>
              </w:rPr>
            </w:pPr>
            <w:r w:rsidRPr="0070110B">
              <w:rPr>
                <w:sz w:val="18"/>
                <w:szCs w:val="18"/>
              </w:rPr>
              <w:t>How do designers and engineers use vacuum forming and program coding in the design and manufacturing of a product?</w:t>
            </w:r>
          </w:p>
        </w:tc>
        <w:tc>
          <w:tcPr>
            <w:tcW w:w="3543" w:type="dxa"/>
          </w:tcPr>
          <w:p w14:paraId="4A72446E" w14:textId="77777777" w:rsidR="000C1450" w:rsidRPr="0070110B" w:rsidRDefault="000C1450" w:rsidP="000C1450">
            <w:pPr>
              <w:pStyle w:val="ListParagraph"/>
              <w:numPr>
                <w:ilvl w:val="0"/>
                <w:numId w:val="3"/>
              </w:numPr>
              <w:spacing w:line="256" w:lineRule="auto"/>
              <w:rPr>
                <w:sz w:val="18"/>
                <w:szCs w:val="18"/>
              </w:rPr>
            </w:pPr>
            <w:r w:rsidRPr="0070110B">
              <w:rPr>
                <w:sz w:val="18"/>
                <w:szCs w:val="18"/>
              </w:rPr>
              <w:t>Health and Safety in the workshop</w:t>
            </w:r>
          </w:p>
          <w:p w14:paraId="6F6E3842" w14:textId="77777777" w:rsidR="000C1450" w:rsidRPr="0070110B" w:rsidRDefault="000C1450" w:rsidP="000C1450">
            <w:pPr>
              <w:pStyle w:val="ListParagraph"/>
              <w:numPr>
                <w:ilvl w:val="0"/>
                <w:numId w:val="3"/>
              </w:numPr>
              <w:spacing w:line="256" w:lineRule="auto"/>
              <w:rPr>
                <w:sz w:val="18"/>
                <w:szCs w:val="18"/>
              </w:rPr>
            </w:pPr>
            <w:r w:rsidRPr="0070110B">
              <w:rPr>
                <w:sz w:val="18"/>
                <w:szCs w:val="18"/>
              </w:rPr>
              <w:t>Product/Market Research</w:t>
            </w:r>
          </w:p>
          <w:p w14:paraId="2E4619E7" w14:textId="77777777" w:rsidR="000C1450" w:rsidRPr="0070110B" w:rsidRDefault="000C1450" w:rsidP="000C1450">
            <w:pPr>
              <w:pStyle w:val="ListParagraph"/>
              <w:numPr>
                <w:ilvl w:val="0"/>
                <w:numId w:val="3"/>
              </w:numPr>
              <w:spacing w:line="256" w:lineRule="auto"/>
              <w:rPr>
                <w:sz w:val="18"/>
                <w:szCs w:val="18"/>
              </w:rPr>
            </w:pPr>
            <w:r w:rsidRPr="0070110B">
              <w:rPr>
                <w:sz w:val="18"/>
                <w:szCs w:val="18"/>
              </w:rPr>
              <w:t>Product Design</w:t>
            </w:r>
          </w:p>
          <w:p w14:paraId="53BD4F6E" w14:textId="77777777" w:rsidR="000C1450" w:rsidRPr="0070110B" w:rsidRDefault="000C1450" w:rsidP="000C1450">
            <w:pPr>
              <w:pStyle w:val="ListParagraph"/>
              <w:numPr>
                <w:ilvl w:val="0"/>
                <w:numId w:val="3"/>
              </w:numPr>
              <w:spacing w:line="256" w:lineRule="auto"/>
              <w:rPr>
                <w:sz w:val="18"/>
                <w:szCs w:val="18"/>
              </w:rPr>
            </w:pPr>
            <w:r w:rsidRPr="0070110B">
              <w:rPr>
                <w:sz w:val="18"/>
                <w:szCs w:val="18"/>
              </w:rPr>
              <w:t>Manufacturing – Vacuum forming and thermoplastics</w:t>
            </w:r>
          </w:p>
          <w:p w14:paraId="2C2F5742" w14:textId="77777777" w:rsidR="000C1450" w:rsidRPr="0070110B" w:rsidRDefault="000C1450" w:rsidP="000C1450">
            <w:pPr>
              <w:pStyle w:val="ListParagraph"/>
              <w:numPr>
                <w:ilvl w:val="0"/>
                <w:numId w:val="3"/>
              </w:numPr>
              <w:spacing w:line="256" w:lineRule="auto"/>
              <w:rPr>
                <w:sz w:val="18"/>
                <w:szCs w:val="18"/>
              </w:rPr>
            </w:pPr>
            <w:r w:rsidRPr="0070110B">
              <w:rPr>
                <w:sz w:val="18"/>
                <w:szCs w:val="18"/>
              </w:rPr>
              <w:t>Soldering and circuit board population.</w:t>
            </w:r>
          </w:p>
          <w:p w14:paraId="68B13ABC" w14:textId="77777777" w:rsidR="000C1450" w:rsidRPr="0070110B" w:rsidRDefault="000C1450" w:rsidP="000C1450">
            <w:pPr>
              <w:pStyle w:val="ListParagraph"/>
              <w:numPr>
                <w:ilvl w:val="0"/>
                <w:numId w:val="3"/>
              </w:numPr>
              <w:spacing w:line="256" w:lineRule="auto"/>
              <w:rPr>
                <w:sz w:val="18"/>
                <w:szCs w:val="18"/>
              </w:rPr>
            </w:pPr>
            <w:r w:rsidRPr="0070110B">
              <w:rPr>
                <w:sz w:val="18"/>
                <w:szCs w:val="18"/>
              </w:rPr>
              <w:t xml:space="preserve">Flowchart coding with </w:t>
            </w:r>
            <w:proofErr w:type="spellStart"/>
            <w:r w:rsidRPr="0070110B">
              <w:rPr>
                <w:sz w:val="18"/>
                <w:szCs w:val="18"/>
              </w:rPr>
              <w:t>Microbit</w:t>
            </w:r>
            <w:proofErr w:type="spellEnd"/>
            <w:r w:rsidRPr="0070110B">
              <w:rPr>
                <w:sz w:val="18"/>
                <w:szCs w:val="18"/>
              </w:rPr>
              <w:t xml:space="preserve"> circuits.</w:t>
            </w:r>
          </w:p>
          <w:p w14:paraId="67003215" w14:textId="77777777" w:rsidR="000C1450" w:rsidRPr="0070110B" w:rsidRDefault="000C1450" w:rsidP="000C1450">
            <w:pPr>
              <w:pStyle w:val="ListParagraph"/>
              <w:numPr>
                <w:ilvl w:val="0"/>
                <w:numId w:val="3"/>
              </w:numPr>
              <w:spacing w:line="256" w:lineRule="auto"/>
              <w:rPr>
                <w:sz w:val="18"/>
                <w:szCs w:val="18"/>
              </w:rPr>
            </w:pPr>
            <w:r w:rsidRPr="0070110B">
              <w:rPr>
                <w:sz w:val="18"/>
                <w:szCs w:val="18"/>
              </w:rPr>
              <w:t xml:space="preserve">Product assembly </w:t>
            </w:r>
          </w:p>
          <w:p w14:paraId="03707FBD" w14:textId="77777777" w:rsidR="00665EB6" w:rsidRPr="0070110B" w:rsidRDefault="000C1450" w:rsidP="000C1450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70110B">
              <w:rPr>
                <w:sz w:val="18"/>
                <w:szCs w:val="18"/>
              </w:rPr>
              <w:t>Product evaluation</w:t>
            </w:r>
          </w:p>
        </w:tc>
        <w:tc>
          <w:tcPr>
            <w:tcW w:w="3686" w:type="dxa"/>
          </w:tcPr>
          <w:p w14:paraId="429EDF8D" w14:textId="77777777" w:rsidR="000C1450" w:rsidRPr="0070110B" w:rsidRDefault="000C1450" w:rsidP="000C1450">
            <w:pPr>
              <w:rPr>
                <w:sz w:val="18"/>
                <w:szCs w:val="18"/>
              </w:rPr>
            </w:pPr>
            <w:r w:rsidRPr="0070110B">
              <w:rPr>
                <w:sz w:val="18"/>
                <w:szCs w:val="18"/>
              </w:rPr>
              <w:t>A01: Identify tools and machines in the workshop and the relevant health and safety regulations for their correct use.</w:t>
            </w:r>
          </w:p>
          <w:p w14:paraId="18C4559C" w14:textId="77777777" w:rsidR="000C1450" w:rsidRPr="0070110B" w:rsidRDefault="000C1450" w:rsidP="000C1450">
            <w:pPr>
              <w:rPr>
                <w:sz w:val="18"/>
                <w:szCs w:val="18"/>
              </w:rPr>
            </w:pPr>
            <w:r w:rsidRPr="0070110B">
              <w:rPr>
                <w:sz w:val="18"/>
                <w:szCs w:val="18"/>
              </w:rPr>
              <w:t>A02:  Properties of thermoplastics when vacuum forming.</w:t>
            </w:r>
          </w:p>
          <w:p w14:paraId="1539417C" w14:textId="77777777" w:rsidR="00665EB6" w:rsidRPr="0070110B" w:rsidRDefault="000C1450" w:rsidP="000C1450">
            <w:pPr>
              <w:rPr>
                <w:sz w:val="18"/>
                <w:szCs w:val="18"/>
              </w:rPr>
            </w:pPr>
            <w:r w:rsidRPr="0070110B">
              <w:rPr>
                <w:sz w:val="18"/>
                <w:szCs w:val="18"/>
              </w:rPr>
              <w:t xml:space="preserve">A03: Coding used in circuit design and operation. </w:t>
            </w:r>
          </w:p>
        </w:tc>
      </w:tr>
      <w:tr w:rsidR="00665EB6" w14:paraId="72A49E43" w14:textId="77777777" w:rsidTr="3FD8AE07">
        <w:tc>
          <w:tcPr>
            <w:tcW w:w="1347" w:type="dxa"/>
          </w:tcPr>
          <w:p w14:paraId="147BFCE3" w14:textId="7AE93401" w:rsidR="00665EB6" w:rsidRPr="0070110B" w:rsidRDefault="3FD8AE07" w:rsidP="3FD8AE07">
            <w:pPr>
              <w:rPr>
                <w:b/>
                <w:bCs/>
                <w:sz w:val="18"/>
                <w:szCs w:val="18"/>
              </w:rPr>
            </w:pPr>
            <w:r w:rsidRPr="0070110B">
              <w:rPr>
                <w:b/>
                <w:bCs/>
                <w:sz w:val="18"/>
                <w:szCs w:val="18"/>
              </w:rPr>
              <w:t>Textile Design</w:t>
            </w:r>
          </w:p>
        </w:tc>
        <w:tc>
          <w:tcPr>
            <w:tcW w:w="1909" w:type="dxa"/>
          </w:tcPr>
          <w:p w14:paraId="12599EA1" w14:textId="2EA9BA6D" w:rsidR="00665EB6" w:rsidRPr="0070110B" w:rsidRDefault="3FD8AE07" w:rsidP="00665EB6">
            <w:pPr>
              <w:rPr>
                <w:sz w:val="18"/>
                <w:szCs w:val="18"/>
              </w:rPr>
            </w:pPr>
            <w:r w:rsidRPr="0070110B">
              <w:rPr>
                <w:sz w:val="18"/>
                <w:szCs w:val="18"/>
              </w:rPr>
              <w:t>What is a paper pattern?</w:t>
            </w:r>
          </w:p>
          <w:p w14:paraId="0D0B940D" w14:textId="6C29C929" w:rsidR="00665EB6" w:rsidRPr="0070110B" w:rsidRDefault="3FD8AE07" w:rsidP="3FD8AE07">
            <w:pPr>
              <w:rPr>
                <w:sz w:val="18"/>
                <w:szCs w:val="18"/>
              </w:rPr>
            </w:pPr>
            <w:r w:rsidRPr="0070110B">
              <w:rPr>
                <w:sz w:val="18"/>
                <w:szCs w:val="18"/>
              </w:rPr>
              <w:t>How are patterns used in the textiles industry?</w:t>
            </w:r>
          </w:p>
        </w:tc>
        <w:tc>
          <w:tcPr>
            <w:tcW w:w="3543" w:type="dxa"/>
          </w:tcPr>
          <w:p w14:paraId="5405DA1B" w14:textId="7D634BCD" w:rsidR="00665EB6" w:rsidRPr="0070110B" w:rsidRDefault="3FD8AE07" w:rsidP="3FD8AE07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18"/>
                <w:szCs w:val="18"/>
              </w:rPr>
            </w:pPr>
            <w:r w:rsidRPr="0070110B">
              <w:rPr>
                <w:sz w:val="18"/>
                <w:szCs w:val="18"/>
              </w:rPr>
              <w:t>Product research</w:t>
            </w:r>
          </w:p>
          <w:p w14:paraId="388A745A" w14:textId="5E821CBF" w:rsidR="00665EB6" w:rsidRPr="0070110B" w:rsidRDefault="3FD8AE07" w:rsidP="3FD8AE07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18"/>
                <w:szCs w:val="18"/>
              </w:rPr>
            </w:pPr>
            <w:r w:rsidRPr="0070110B">
              <w:rPr>
                <w:sz w:val="18"/>
                <w:szCs w:val="18"/>
              </w:rPr>
              <w:t>Product Design</w:t>
            </w:r>
          </w:p>
          <w:p w14:paraId="3B914D36" w14:textId="4B9CA411" w:rsidR="00665EB6" w:rsidRPr="0070110B" w:rsidRDefault="3FD8AE07" w:rsidP="3FD8AE07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18"/>
                <w:szCs w:val="18"/>
              </w:rPr>
            </w:pPr>
            <w:r w:rsidRPr="0070110B">
              <w:rPr>
                <w:sz w:val="18"/>
                <w:szCs w:val="18"/>
              </w:rPr>
              <w:t xml:space="preserve">Manufacturing-Making a soft toy </w:t>
            </w:r>
          </w:p>
          <w:p w14:paraId="463D5942" w14:textId="0AE255BF" w:rsidR="00665EB6" w:rsidRPr="0070110B" w:rsidRDefault="3FD8AE07" w:rsidP="3FD8AE07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18"/>
                <w:szCs w:val="18"/>
              </w:rPr>
            </w:pPr>
            <w:r w:rsidRPr="0070110B">
              <w:rPr>
                <w:sz w:val="18"/>
                <w:szCs w:val="18"/>
              </w:rPr>
              <w:t>Textile techniques</w:t>
            </w:r>
          </w:p>
          <w:p w14:paraId="5A6F6AB2" w14:textId="27A3CC05" w:rsidR="00665EB6" w:rsidRPr="0070110B" w:rsidRDefault="3FD8AE07" w:rsidP="3FD8AE07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18"/>
                <w:szCs w:val="18"/>
              </w:rPr>
            </w:pPr>
            <w:r w:rsidRPr="0070110B">
              <w:rPr>
                <w:sz w:val="18"/>
                <w:szCs w:val="18"/>
              </w:rPr>
              <w:t>Production of Manufacture</w:t>
            </w:r>
          </w:p>
          <w:p w14:paraId="07EE3794" w14:textId="0E0E8E97" w:rsidR="00665EB6" w:rsidRPr="0070110B" w:rsidRDefault="3FD8AE07" w:rsidP="3FD8AE07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18"/>
                <w:szCs w:val="18"/>
              </w:rPr>
            </w:pPr>
            <w:r w:rsidRPr="0070110B">
              <w:rPr>
                <w:sz w:val="18"/>
                <w:szCs w:val="18"/>
              </w:rPr>
              <w:t>Product evaluation</w:t>
            </w:r>
          </w:p>
          <w:p w14:paraId="0E27B00A" w14:textId="36C03CEE" w:rsidR="0070110B" w:rsidRPr="0070110B" w:rsidRDefault="0070110B" w:rsidP="0070110B">
            <w:pPr>
              <w:pStyle w:val="ListParagrap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</w:tcPr>
          <w:p w14:paraId="5292FBF8" w14:textId="76083931" w:rsidR="00665EB6" w:rsidRPr="0070110B" w:rsidRDefault="3FD8AE07" w:rsidP="00665EB6">
            <w:pPr>
              <w:rPr>
                <w:sz w:val="18"/>
                <w:szCs w:val="18"/>
              </w:rPr>
            </w:pPr>
            <w:r w:rsidRPr="0070110B">
              <w:rPr>
                <w:sz w:val="18"/>
                <w:szCs w:val="18"/>
              </w:rPr>
              <w:t>A01: Analysing existing products</w:t>
            </w:r>
          </w:p>
          <w:p w14:paraId="369AF7E5" w14:textId="4B23894B" w:rsidR="00665EB6" w:rsidRPr="0070110B" w:rsidRDefault="3FD8AE07" w:rsidP="3FD8AE07">
            <w:pPr>
              <w:rPr>
                <w:sz w:val="18"/>
                <w:szCs w:val="18"/>
              </w:rPr>
            </w:pPr>
            <w:r w:rsidRPr="0070110B">
              <w:rPr>
                <w:sz w:val="18"/>
                <w:szCs w:val="18"/>
              </w:rPr>
              <w:t>A02: Designing using key techniques and processes</w:t>
            </w:r>
          </w:p>
          <w:p w14:paraId="60061E4C" w14:textId="0E0A5C02" w:rsidR="00665EB6" w:rsidRPr="0070110B" w:rsidRDefault="3FD8AE07" w:rsidP="3FD8AE07">
            <w:pPr>
              <w:rPr>
                <w:sz w:val="18"/>
                <w:szCs w:val="18"/>
              </w:rPr>
            </w:pPr>
            <w:r w:rsidRPr="0070110B">
              <w:rPr>
                <w:sz w:val="18"/>
                <w:szCs w:val="18"/>
              </w:rPr>
              <w:t>A03:-Manufacturing of product using key equipment and processes</w:t>
            </w:r>
          </w:p>
        </w:tc>
      </w:tr>
    </w:tbl>
    <w:p w14:paraId="3656B9AB" w14:textId="77777777" w:rsidR="00A60EC6" w:rsidRDefault="00A60EC6" w:rsidP="00DE789B">
      <w:pPr>
        <w:tabs>
          <w:tab w:val="left" w:pos="1275"/>
        </w:tabs>
        <w:jc w:val="both"/>
      </w:pPr>
    </w:p>
    <w:p w14:paraId="29D6B04F" w14:textId="77777777" w:rsidR="00DE789B" w:rsidRPr="002629CE" w:rsidRDefault="00FA0B64" w:rsidP="002629CE">
      <w:r w:rsidRPr="00326BBB">
        <w:rPr>
          <w:b/>
          <w:noProof/>
          <w:sz w:val="28"/>
          <w:lang w:eastAsia="en-GB"/>
        </w:rPr>
        <w:t xml:space="preserve"> </w:t>
      </w:r>
    </w:p>
    <w:sectPr w:rsidR="00DE789B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FB0818" w14:textId="77777777" w:rsidR="00D273A8" w:rsidRDefault="00D273A8" w:rsidP="00223B3F">
      <w:pPr>
        <w:spacing w:after="0" w:line="240" w:lineRule="auto"/>
      </w:pPr>
      <w:r>
        <w:separator/>
      </w:r>
    </w:p>
  </w:endnote>
  <w:endnote w:type="continuationSeparator" w:id="0">
    <w:p w14:paraId="049F31CB" w14:textId="77777777" w:rsidR="00D273A8" w:rsidRDefault="00D273A8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01652C" w14:textId="77777777" w:rsidR="00D273A8" w:rsidRDefault="00D273A8">
    <w:pPr>
      <w:pStyle w:val="Footer"/>
    </w:pPr>
  </w:p>
  <w:p w14:paraId="2C9835B8" w14:textId="77777777" w:rsidR="00D273A8" w:rsidRDefault="00D273A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128261" w14:textId="77777777" w:rsidR="00D273A8" w:rsidRDefault="00D273A8" w:rsidP="00223B3F">
      <w:pPr>
        <w:spacing w:after="0" w:line="240" w:lineRule="auto"/>
      </w:pPr>
      <w:r>
        <w:separator/>
      </w:r>
    </w:p>
  </w:footnote>
  <w:footnote w:type="continuationSeparator" w:id="0">
    <w:p w14:paraId="62486C05" w14:textId="77777777" w:rsidR="00D273A8" w:rsidRDefault="00D273A8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99056E" w14:textId="77777777" w:rsidR="00D273A8" w:rsidRDefault="00D273A8">
    <w:pPr>
      <w:pStyle w:val="Header"/>
    </w:pPr>
  </w:p>
  <w:p w14:paraId="1299C43A" w14:textId="77777777" w:rsidR="00D273A8" w:rsidRDefault="00D273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3B3A7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3F1EE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EE745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A6501"/>
    <w:rsid w:val="000C1450"/>
    <w:rsid w:val="00223B3F"/>
    <w:rsid w:val="002629CE"/>
    <w:rsid w:val="002F4ADF"/>
    <w:rsid w:val="0030580E"/>
    <w:rsid w:val="00306215"/>
    <w:rsid w:val="00326BBB"/>
    <w:rsid w:val="00432725"/>
    <w:rsid w:val="00473161"/>
    <w:rsid w:val="004B5C7C"/>
    <w:rsid w:val="00533260"/>
    <w:rsid w:val="00583CAF"/>
    <w:rsid w:val="00665EB6"/>
    <w:rsid w:val="006A20D5"/>
    <w:rsid w:val="0070110B"/>
    <w:rsid w:val="00793198"/>
    <w:rsid w:val="00814D0D"/>
    <w:rsid w:val="00883F8E"/>
    <w:rsid w:val="009312BB"/>
    <w:rsid w:val="009B10C8"/>
    <w:rsid w:val="00A33FC3"/>
    <w:rsid w:val="00A60EC6"/>
    <w:rsid w:val="00A875B1"/>
    <w:rsid w:val="00B25B05"/>
    <w:rsid w:val="00B97F54"/>
    <w:rsid w:val="00BC11BE"/>
    <w:rsid w:val="00BE368A"/>
    <w:rsid w:val="00CF5F32"/>
    <w:rsid w:val="00D273A8"/>
    <w:rsid w:val="00DE789B"/>
    <w:rsid w:val="00F72971"/>
    <w:rsid w:val="00FA0B64"/>
    <w:rsid w:val="00FC3609"/>
    <w:rsid w:val="00FD04DD"/>
    <w:rsid w:val="00FD6C05"/>
    <w:rsid w:val="3FD8A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7B42537A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EA27E1-E86C-4AF8-A349-1C189037B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36086489</Template>
  <TotalTime>1</TotalTime>
  <Pages>1</Pages>
  <Words>410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Mr S. Clark</cp:lastModifiedBy>
  <cp:revision>2</cp:revision>
  <cp:lastPrinted>2018-09-26T09:31:00Z</cp:lastPrinted>
  <dcterms:created xsi:type="dcterms:W3CDTF">2018-10-31T09:43:00Z</dcterms:created>
  <dcterms:modified xsi:type="dcterms:W3CDTF">2018-10-31T09:43:00Z</dcterms:modified>
</cp:coreProperties>
</file>