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580E" w:rsidRDefault="00883F8E" w:rsidP="00223B3F">
      <w:pPr>
        <w:tabs>
          <w:tab w:val="left" w:pos="1875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0">
                <wp:simplePos x="0" y="0"/>
                <wp:positionH relativeFrom="margin">
                  <wp:align>left</wp:align>
                </wp:positionH>
                <wp:positionV relativeFrom="page">
                  <wp:posOffset>476250</wp:posOffset>
                </wp:positionV>
                <wp:extent cx="5180400" cy="6876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0400" cy="68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7F44" w:rsidRPr="00A60EC6" w:rsidRDefault="009F7F44" w:rsidP="00223B3F">
                            <w:pPr>
                              <w:rPr>
                                <w:b/>
                                <w:color w:val="9D175A"/>
                                <w:sz w:val="72"/>
                              </w:rPr>
                            </w:pPr>
                            <w:r>
                              <w:rPr>
                                <w:b/>
                                <w:color w:val="9D175A"/>
                                <w:sz w:val="72"/>
                              </w:rPr>
                              <w:t>Year 8</w:t>
                            </w:r>
                            <w:r w:rsidRPr="00A60EC6">
                              <w:rPr>
                                <w:b/>
                                <w:color w:val="9D175A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9D175A"/>
                                <w:sz w:val="72"/>
                              </w:rPr>
                              <w:t>Geography</w:t>
                            </w:r>
                            <w:r w:rsidRPr="00A60EC6">
                              <w:rPr>
                                <w:b/>
                                <w:color w:val="9D175A"/>
                                <w:sz w:val="72"/>
                              </w:rPr>
                              <w:t xml:space="preserve"> </w:t>
                            </w:r>
                          </w:p>
                          <w:p w:rsidR="009F7F44" w:rsidRDefault="009F7F44" w:rsidP="00223B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0;margin-top:37.5pt;width:407.9pt;height:54.1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" o:allowoverlap="f" filled="f" stroked="f" strokeweight="1pt">
                <v:textbox>
                  <w:txbxContent>
                    <w:p w:rsidR="009F7F44" w:rsidRPr="00A60EC6" w:rsidRDefault="009F7F44" w:rsidP="00223B3F">
                      <w:pPr>
                        <w:rPr>
                          <w:b/>
                          <w:color w:val="9D175A"/>
                          <w:sz w:val="72"/>
                        </w:rPr>
                      </w:pPr>
                      <w:r>
                        <w:rPr>
                          <w:b/>
                          <w:color w:val="9D175A"/>
                          <w:sz w:val="72"/>
                        </w:rPr>
                        <w:t>Year 8</w:t>
                      </w:r>
                      <w:r w:rsidRPr="00A60EC6">
                        <w:rPr>
                          <w:b/>
                          <w:color w:val="9D175A"/>
                          <w:sz w:val="72"/>
                        </w:rPr>
                        <w:t xml:space="preserve"> </w:t>
                      </w:r>
                      <w:r>
                        <w:rPr>
                          <w:b/>
                          <w:color w:val="9D175A"/>
                          <w:sz w:val="72"/>
                        </w:rPr>
                        <w:t>Geography</w:t>
                      </w:r>
                      <w:r w:rsidRPr="00A60EC6">
                        <w:rPr>
                          <w:b/>
                          <w:color w:val="9D175A"/>
                          <w:sz w:val="72"/>
                        </w:rPr>
                        <w:t xml:space="preserve"> </w:t>
                      </w:r>
                    </w:p>
                    <w:p w:rsidR="009F7F44" w:rsidRDefault="009F7F44" w:rsidP="00223B3F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223B3F"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5276850</wp:posOffset>
            </wp:positionH>
            <wp:positionV relativeFrom="page">
              <wp:posOffset>371475</wp:posOffset>
            </wp:positionV>
            <wp:extent cx="1438275" cy="1457325"/>
            <wp:effectExtent l="0" t="0" r="9525" b="9525"/>
            <wp:wrapNone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39" t="70732" r="44660" b="8793"/>
                    <a:stretch/>
                  </pic:blipFill>
                  <pic:spPr bwMode="auto">
                    <a:xfrm>
                      <a:off x="0" y="0"/>
                      <a:ext cx="1438275" cy="145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3B3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5019675</wp:posOffset>
                </wp:positionH>
                <wp:positionV relativeFrom="paragraph">
                  <wp:posOffset>-219075</wp:posOffset>
                </wp:positionV>
                <wp:extent cx="1476375" cy="1581150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158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7F44" w:rsidRDefault="009F7F44" w:rsidP="00223B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7" style="position:absolute;margin-left:395.25pt;margin-top:-17.25pt;width:116.25pt;height:12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" filled="f" stroked="f" strokeweight="1pt">
                <v:textbox>
                  <w:txbxContent>
                    <w:p w:rsidR="009F7F44" w:rsidRDefault="009F7F44" w:rsidP="00223B3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223B3F">
        <w:tab/>
      </w:r>
    </w:p>
    <w:p w:rsidR="00DE789B" w:rsidRDefault="00223B3F" w:rsidP="00DE789B">
      <w:pPr>
        <w:tabs>
          <w:tab w:val="left" w:pos="1275"/>
        </w:tabs>
        <w:jc w:val="both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0">
                <wp:simplePos x="0" y="0"/>
                <wp:positionH relativeFrom="column">
                  <wp:posOffset>38100</wp:posOffset>
                </wp:positionH>
                <wp:positionV relativeFrom="page">
                  <wp:posOffset>1181100</wp:posOffset>
                </wp:positionV>
                <wp:extent cx="4667250" cy="485775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7F44" w:rsidRPr="00A60EC6" w:rsidRDefault="009F7F44" w:rsidP="00223B3F">
                            <w:pPr>
                              <w:rPr>
                                <w:b/>
                                <w:color w:val="9D175A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9D175A"/>
                                <w:sz w:val="36"/>
                              </w:rPr>
                              <w:t>Year 8</w:t>
                            </w:r>
                            <w:r w:rsidRPr="00A60EC6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9D175A"/>
                                <w:sz w:val="36"/>
                              </w:rPr>
                              <w:t>Geography</w:t>
                            </w:r>
                            <w:r w:rsidRPr="00A60EC6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 </w:t>
                            </w:r>
                            <w:r w:rsidRPr="00883F8E">
                              <w:rPr>
                                <w:b/>
                                <w:color w:val="9D175A"/>
                                <w:sz w:val="36"/>
                              </w:rPr>
                              <w:t>Curriculum</w:t>
                            </w:r>
                            <w:r w:rsidRPr="00A60EC6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 Information </w:t>
                            </w:r>
                          </w:p>
                          <w:p w:rsidR="009F7F44" w:rsidRDefault="009F7F44" w:rsidP="00223B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8" style="position:absolute;left:0;text-align:left;margin-left:3pt;margin-top:93pt;width:367.5pt;height:38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" o:allowoverlap="f" filled="f" stroked="f" strokeweight="1pt">
                <v:textbox>
                  <w:txbxContent>
                    <w:p w:rsidR="009F7F44" w:rsidRPr="00A60EC6" w:rsidRDefault="009F7F44" w:rsidP="00223B3F">
                      <w:pPr>
                        <w:rPr>
                          <w:b/>
                          <w:color w:val="9D175A"/>
                          <w:sz w:val="36"/>
                        </w:rPr>
                      </w:pPr>
                      <w:r>
                        <w:rPr>
                          <w:b/>
                          <w:color w:val="9D175A"/>
                          <w:sz w:val="36"/>
                        </w:rPr>
                        <w:t>Year 8</w:t>
                      </w:r>
                      <w:r w:rsidRPr="00A60EC6">
                        <w:rPr>
                          <w:b/>
                          <w:color w:val="9D175A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9D175A"/>
                          <w:sz w:val="36"/>
                        </w:rPr>
                        <w:t>Geography</w:t>
                      </w:r>
                      <w:r w:rsidRPr="00A60EC6">
                        <w:rPr>
                          <w:b/>
                          <w:color w:val="9D175A"/>
                          <w:sz w:val="36"/>
                        </w:rPr>
                        <w:t xml:space="preserve"> </w:t>
                      </w:r>
                      <w:r w:rsidRPr="00883F8E">
                        <w:rPr>
                          <w:b/>
                          <w:color w:val="9D175A"/>
                          <w:sz w:val="36"/>
                        </w:rPr>
                        <w:t>Curriculum</w:t>
                      </w:r>
                      <w:r w:rsidRPr="00A60EC6">
                        <w:rPr>
                          <w:b/>
                          <w:color w:val="9D175A"/>
                          <w:sz w:val="36"/>
                        </w:rPr>
                        <w:t xml:space="preserve"> Information </w:t>
                      </w:r>
                    </w:p>
                    <w:p w:rsidR="009F7F44" w:rsidRDefault="009F7F44" w:rsidP="00223B3F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A60EC6" w:rsidRDefault="00A60EC6" w:rsidP="00DE789B">
      <w:pPr>
        <w:tabs>
          <w:tab w:val="left" w:pos="1275"/>
        </w:tabs>
        <w:jc w:val="both"/>
      </w:pPr>
    </w:p>
    <w:p w:rsidR="00A60EC6" w:rsidRDefault="00A60EC6" w:rsidP="00DE789B">
      <w:pPr>
        <w:tabs>
          <w:tab w:val="left" w:pos="1275"/>
        </w:tabs>
        <w:jc w:val="both"/>
      </w:pPr>
    </w:p>
    <w:tbl>
      <w:tblPr>
        <w:tblStyle w:val="TableGrid"/>
        <w:tblpPr w:leftFromText="181" w:rightFromText="181" w:vertAnchor="page" w:horzAnchor="margin" w:tblpY="3063"/>
        <w:tblOverlap w:val="never"/>
        <w:tblW w:w="10485" w:type="dxa"/>
        <w:tblLayout w:type="fixed"/>
        <w:tblLook w:val="04A0" w:firstRow="1" w:lastRow="0" w:firstColumn="1" w:lastColumn="0" w:noHBand="0" w:noVBand="1"/>
      </w:tblPr>
      <w:tblGrid>
        <w:gridCol w:w="1413"/>
        <w:gridCol w:w="1984"/>
        <w:gridCol w:w="3402"/>
        <w:gridCol w:w="3686"/>
      </w:tblGrid>
      <w:tr w:rsidR="00223B3F" w:rsidTr="00442490">
        <w:tc>
          <w:tcPr>
            <w:tcW w:w="1413" w:type="dxa"/>
          </w:tcPr>
          <w:p w:rsidR="00223B3F" w:rsidRDefault="00223B3F" w:rsidP="00883F8E"/>
        </w:tc>
        <w:tc>
          <w:tcPr>
            <w:tcW w:w="1984" w:type="dxa"/>
          </w:tcPr>
          <w:p w:rsidR="00223B3F" w:rsidRPr="00DE789B" w:rsidRDefault="00223B3F" w:rsidP="00883F8E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Key Question:</w:t>
            </w:r>
          </w:p>
        </w:tc>
        <w:tc>
          <w:tcPr>
            <w:tcW w:w="3402" w:type="dxa"/>
          </w:tcPr>
          <w:p w:rsidR="00223B3F" w:rsidRPr="00DE789B" w:rsidRDefault="00223B3F" w:rsidP="00883F8E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Specification:</w:t>
            </w:r>
          </w:p>
        </w:tc>
        <w:tc>
          <w:tcPr>
            <w:tcW w:w="3686" w:type="dxa"/>
          </w:tcPr>
          <w:p w:rsidR="00223B3F" w:rsidRPr="00DE789B" w:rsidRDefault="00223B3F" w:rsidP="00883F8E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Skill Focus</w:t>
            </w:r>
            <w:r w:rsidRPr="00DE789B">
              <w:rPr>
                <w:b/>
                <w:sz w:val="28"/>
              </w:rPr>
              <w:t>:</w:t>
            </w:r>
          </w:p>
        </w:tc>
      </w:tr>
      <w:tr w:rsidR="00223B3F" w:rsidTr="00442490">
        <w:tc>
          <w:tcPr>
            <w:tcW w:w="1413" w:type="dxa"/>
          </w:tcPr>
          <w:p w:rsidR="00223B3F" w:rsidRDefault="00223B3F" w:rsidP="00883F8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 w:rsidRPr="00DE789B">
              <w:rPr>
                <w:b/>
                <w:sz w:val="24"/>
              </w:rPr>
              <w:t xml:space="preserve"> 1:</w:t>
            </w:r>
          </w:p>
          <w:p w:rsidR="0080336C" w:rsidRPr="0080336C" w:rsidRDefault="00D0257E" w:rsidP="00883F8E">
            <w:pPr>
              <w:rPr>
                <w:sz w:val="24"/>
              </w:rPr>
            </w:pPr>
            <w:r>
              <w:rPr>
                <w:sz w:val="24"/>
              </w:rPr>
              <w:t>Coasts/ Resources</w:t>
            </w:r>
          </w:p>
        </w:tc>
        <w:tc>
          <w:tcPr>
            <w:tcW w:w="1984" w:type="dxa"/>
          </w:tcPr>
          <w:p w:rsidR="00223B3F" w:rsidRDefault="00F91E02" w:rsidP="00F91E02">
            <w:pPr>
              <w:pStyle w:val="ListParagraph"/>
              <w:numPr>
                <w:ilvl w:val="0"/>
                <w:numId w:val="2"/>
              </w:numPr>
              <w:rPr>
                <w:sz w:val="24"/>
              </w:rPr>
            </w:pPr>
            <w:r>
              <w:rPr>
                <w:sz w:val="24"/>
              </w:rPr>
              <w:t xml:space="preserve">Why do we study the coast? </w:t>
            </w:r>
          </w:p>
          <w:p w:rsidR="00F91E02" w:rsidRPr="00F91E02" w:rsidRDefault="00F91E02" w:rsidP="00F91E02">
            <w:pPr>
              <w:pStyle w:val="ListParagraph"/>
              <w:numPr>
                <w:ilvl w:val="0"/>
                <w:numId w:val="2"/>
              </w:numPr>
              <w:rPr>
                <w:sz w:val="24"/>
              </w:rPr>
            </w:pPr>
            <w:r>
              <w:rPr>
                <w:sz w:val="24"/>
              </w:rPr>
              <w:t>What is happening to the world</w:t>
            </w:r>
            <w:r w:rsidR="0055791A">
              <w:rPr>
                <w:sz w:val="24"/>
              </w:rPr>
              <w:t>’s</w:t>
            </w:r>
            <w:r>
              <w:rPr>
                <w:sz w:val="24"/>
              </w:rPr>
              <w:t xml:space="preserve"> resources? </w:t>
            </w:r>
          </w:p>
        </w:tc>
        <w:tc>
          <w:tcPr>
            <w:tcW w:w="3402" w:type="dxa"/>
          </w:tcPr>
          <w:p w:rsidR="00F91E02" w:rsidRPr="00F91E02" w:rsidRDefault="00F91E02" w:rsidP="00F91E02">
            <w:pPr>
              <w:pStyle w:val="ListParagraph"/>
              <w:numPr>
                <w:ilvl w:val="0"/>
                <w:numId w:val="2"/>
              </w:numPr>
              <w:rPr>
                <w:sz w:val="24"/>
              </w:rPr>
            </w:pPr>
            <w:r w:rsidRPr="00F91E02">
              <w:rPr>
                <w:sz w:val="24"/>
              </w:rPr>
              <w:t>Erosion</w:t>
            </w:r>
          </w:p>
          <w:p w:rsidR="00F91E02" w:rsidRDefault="00F91E02" w:rsidP="00F91E02">
            <w:pPr>
              <w:pStyle w:val="ListParagraph"/>
              <w:numPr>
                <w:ilvl w:val="0"/>
                <w:numId w:val="2"/>
              </w:numPr>
              <w:rPr>
                <w:sz w:val="24"/>
              </w:rPr>
            </w:pPr>
            <w:r w:rsidRPr="00F91E02">
              <w:rPr>
                <w:sz w:val="24"/>
              </w:rPr>
              <w:t>Deposition</w:t>
            </w:r>
          </w:p>
          <w:p w:rsidR="00F91E02" w:rsidRPr="00F91E02" w:rsidRDefault="00442490" w:rsidP="00F91E02">
            <w:pPr>
              <w:pStyle w:val="ListParagraph"/>
              <w:numPr>
                <w:ilvl w:val="0"/>
                <w:numId w:val="2"/>
              </w:numPr>
              <w:rPr>
                <w:sz w:val="24"/>
              </w:rPr>
            </w:pPr>
            <w:r>
              <w:rPr>
                <w:sz w:val="24"/>
              </w:rPr>
              <w:t>Coastal l</w:t>
            </w:r>
            <w:r w:rsidR="00F91E02">
              <w:rPr>
                <w:sz w:val="24"/>
              </w:rPr>
              <w:t>andforms</w:t>
            </w:r>
          </w:p>
          <w:p w:rsidR="009F7F44" w:rsidRPr="009F7F44" w:rsidRDefault="009F7F44" w:rsidP="00F91E02">
            <w:pPr>
              <w:pStyle w:val="ListParagraph"/>
              <w:numPr>
                <w:ilvl w:val="0"/>
                <w:numId w:val="2"/>
              </w:numPr>
              <w:rPr>
                <w:b/>
                <w:sz w:val="24"/>
              </w:rPr>
            </w:pPr>
            <w:r>
              <w:rPr>
                <w:sz w:val="24"/>
              </w:rPr>
              <w:t>Fossil Fuels</w:t>
            </w:r>
          </w:p>
          <w:p w:rsidR="009F7F44" w:rsidRPr="00A60EC6" w:rsidRDefault="009F7F44" w:rsidP="00F91E02">
            <w:pPr>
              <w:pStyle w:val="ListParagraph"/>
              <w:numPr>
                <w:ilvl w:val="0"/>
                <w:numId w:val="2"/>
              </w:numPr>
              <w:rPr>
                <w:b/>
                <w:sz w:val="24"/>
              </w:rPr>
            </w:pPr>
            <w:r>
              <w:rPr>
                <w:sz w:val="24"/>
              </w:rPr>
              <w:t xml:space="preserve">Water Conflict </w:t>
            </w:r>
          </w:p>
        </w:tc>
        <w:tc>
          <w:tcPr>
            <w:tcW w:w="3686" w:type="dxa"/>
          </w:tcPr>
          <w:p w:rsidR="00F91E02" w:rsidRDefault="00F91E02" w:rsidP="00883F8E">
            <w:pPr>
              <w:rPr>
                <w:sz w:val="24"/>
              </w:rPr>
            </w:pPr>
            <w:r w:rsidRPr="00F91E02">
              <w:rPr>
                <w:sz w:val="24"/>
              </w:rPr>
              <w:t>Sketching and Annotation</w:t>
            </w:r>
          </w:p>
          <w:p w:rsidR="0080336C" w:rsidRDefault="0080336C" w:rsidP="00883F8E">
            <w:pPr>
              <w:rPr>
                <w:sz w:val="24"/>
              </w:rPr>
            </w:pPr>
            <w:r>
              <w:rPr>
                <w:sz w:val="24"/>
              </w:rPr>
              <w:t>Extended Explanation</w:t>
            </w:r>
          </w:p>
          <w:p w:rsidR="00346935" w:rsidRPr="00B25B05" w:rsidRDefault="00346935" w:rsidP="00883F8E">
            <w:pPr>
              <w:rPr>
                <w:sz w:val="24"/>
              </w:rPr>
            </w:pPr>
            <w:r>
              <w:rPr>
                <w:sz w:val="24"/>
              </w:rPr>
              <w:t>Assessment</w:t>
            </w:r>
          </w:p>
          <w:p w:rsidR="00223B3F" w:rsidRPr="00B25B05" w:rsidRDefault="00223B3F" w:rsidP="00883F8E">
            <w:pPr>
              <w:rPr>
                <w:sz w:val="24"/>
              </w:rPr>
            </w:pPr>
          </w:p>
        </w:tc>
      </w:tr>
      <w:tr w:rsidR="00223B3F" w:rsidTr="00442490">
        <w:tc>
          <w:tcPr>
            <w:tcW w:w="1413" w:type="dxa"/>
          </w:tcPr>
          <w:p w:rsidR="0080336C" w:rsidRDefault="00223B3F" w:rsidP="00883F8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 w:rsidRPr="00DE789B">
              <w:rPr>
                <w:b/>
                <w:sz w:val="24"/>
              </w:rPr>
              <w:t xml:space="preserve"> 2:</w:t>
            </w:r>
            <w:r w:rsidR="0080336C">
              <w:rPr>
                <w:b/>
                <w:sz w:val="24"/>
              </w:rPr>
              <w:t xml:space="preserve"> </w:t>
            </w:r>
          </w:p>
          <w:p w:rsidR="0080336C" w:rsidRPr="00442490" w:rsidRDefault="00D0257E" w:rsidP="00442490">
            <w:r w:rsidRPr="00442490">
              <w:t xml:space="preserve">Global Cooling and Warming/ </w:t>
            </w:r>
          </w:p>
          <w:p w:rsidR="00442490" w:rsidRPr="00D0257E" w:rsidRDefault="00442490" w:rsidP="00442490">
            <w:pPr>
              <w:rPr>
                <w:sz w:val="24"/>
              </w:rPr>
            </w:pPr>
            <w:r w:rsidRPr="00442490">
              <w:t>Superpowers</w:t>
            </w:r>
          </w:p>
        </w:tc>
        <w:tc>
          <w:tcPr>
            <w:tcW w:w="1984" w:type="dxa"/>
          </w:tcPr>
          <w:p w:rsidR="00223B3F" w:rsidRPr="00F91E02" w:rsidRDefault="00F91E02" w:rsidP="00F91E02">
            <w:pPr>
              <w:pStyle w:val="ListParagraph"/>
              <w:numPr>
                <w:ilvl w:val="0"/>
                <w:numId w:val="2"/>
              </w:numPr>
              <w:rPr>
                <w:sz w:val="24"/>
              </w:rPr>
            </w:pPr>
            <w:r w:rsidRPr="00F91E02">
              <w:t xml:space="preserve">How is the world’s climate changing? </w:t>
            </w:r>
          </w:p>
          <w:p w:rsidR="00F91E02" w:rsidRPr="00F91E02" w:rsidRDefault="00A60C87" w:rsidP="00F91E02">
            <w:pPr>
              <w:pStyle w:val="ListParagraph"/>
              <w:numPr>
                <w:ilvl w:val="0"/>
                <w:numId w:val="2"/>
              </w:numPr>
              <w:rPr>
                <w:sz w:val="24"/>
              </w:rPr>
            </w:pPr>
            <w:r>
              <w:t>Why are some countrie</w:t>
            </w:r>
            <w:bookmarkStart w:id="0" w:name="_GoBack"/>
            <w:bookmarkEnd w:id="0"/>
            <w:r w:rsidR="00442490">
              <w:t>s more powerful than others?</w:t>
            </w:r>
            <w:r w:rsidR="00F91E02">
              <w:t xml:space="preserve"> </w:t>
            </w:r>
          </w:p>
        </w:tc>
        <w:tc>
          <w:tcPr>
            <w:tcW w:w="3402" w:type="dxa"/>
          </w:tcPr>
          <w:p w:rsidR="00757856" w:rsidRDefault="00442490" w:rsidP="00757856">
            <w:pPr>
              <w:pStyle w:val="ListParagraph"/>
              <w:numPr>
                <w:ilvl w:val="0"/>
                <w:numId w:val="2"/>
              </w:numPr>
              <w:rPr>
                <w:sz w:val="24"/>
              </w:rPr>
            </w:pPr>
            <w:r>
              <w:rPr>
                <w:sz w:val="24"/>
              </w:rPr>
              <w:t>Past/</w:t>
            </w:r>
            <w:r w:rsidR="00757856">
              <w:rPr>
                <w:sz w:val="24"/>
              </w:rPr>
              <w:t>present climate change</w:t>
            </w:r>
          </w:p>
          <w:p w:rsidR="00757856" w:rsidRPr="00757856" w:rsidRDefault="00442490" w:rsidP="00757856">
            <w:pPr>
              <w:pStyle w:val="ListParagraph"/>
              <w:numPr>
                <w:ilvl w:val="0"/>
                <w:numId w:val="2"/>
              </w:numPr>
              <w:rPr>
                <w:sz w:val="24"/>
              </w:rPr>
            </w:pPr>
            <w:r>
              <w:rPr>
                <w:sz w:val="24"/>
              </w:rPr>
              <w:t>Greenhouse e</w:t>
            </w:r>
            <w:r w:rsidR="00757856">
              <w:rPr>
                <w:sz w:val="24"/>
              </w:rPr>
              <w:t>ffect</w:t>
            </w:r>
          </w:p>
          <w:p w:rsidR="00442490" w:rsidRDefault="00442490" w:rsidP="00757856">
            <w:pPr>
              <w:pStyle w:val="ListParagraph"/>
              <w:numPr>
                <w:ilvl w:val="0"/>
                <w:numId w:val="2"/>
              </w:numPr>
              <w:rPr>
                <w:sz w:val="24"/>
              </w:rPr>
            </w:pPr>
            <w:r>
              <w:rPr>
                <w:sz w:val="24"/>
              </w:rPr>
              <w:t>Superpower characteristics</w:t>
            </w:r>
          </w:p>
          <w:p w:rsidR="00757856" w:rsidRPr="00757856" w:rsidRDefault="00442490" w:rsidP="00442490">
            <w:pPr>
              <w:pStyle w:val="ListParagraph"/>
              <w:numPr>
                <w:ilvl w:val="0"/>
                <w:numId w:val="2"/>
              </w:numPr>
              <w:rPr>
                <w:sz w:val="24"/>
              </w:rPr>
            </w:pPr>
            <w:r>
              <w:rPr>
                <w:sz w:val="24"/>
              </w:rPr>
              <w:t>USA vs Russia</w:t>
            </w:r>
            <w:r w:rsidR="00757856">
              <w:rPr>
                <w:sz w:val="24"/>
              </w:rPr>
              <w:t xml:space="preserve"> </w:t>
            </w:r>
          </w:p>
        </w:tc>
        <w:tc>
          <w:tcPr>
            <w:tcW w:w="3686" w:type="dxa"/>
          </w:tcPr>
          <w:p w:rsidR="00223B3F" w:rsidRDefault="0080336C" w:rsidP="00883F8E">
            <w:pPr>
              <w:rPr>
                <w:sz w:val="24"/>
              </w:rPr>
            </w:pPr>
            <w:r>
              <w:rPr>
                <w:sz w:val="24"/>
              </w:rPr>
              <w:t>Graphical Skills and Numeracy</w:t>
            </w:r>
          </w:p>
          <w:p w:rsidR="0080336C" w:rsidRDefault="0080336C" w:rsidP="00883F8E">
            <w:pPr>
              <w:rPr>
                <w:sz w:val="24"/>
              </w:rPr>
            </w:pPr>
            <w:r>
              <w:rPr>
                <w:sz w:val="24"/>
              </w:rPr>
              <w:t>Distribution</w:t>
            </w:r>
          </w:p>
          <w:p w:rsidR="0080336C" w:rsidRDefault="0080336C" w:rsidP="00883F8E">
            <w:pPr>
              <w:rPr>
                <w:sz w:val="24"/>
              </w:rPr>
            </w:pPr>
            <w:r>
              <w:rPr>
                <w:sz w:val="24"/>
              </w:rPr>
              <w:t>Extended Explanation</w:t>
            </w:r>
          </w:p>
          <w:p w:rsidR="00346935" w:rsidRPr="00B25B05" w:rsidRDefault="00346935" w:rsidP="00883F8E">
            <w:pPr>
              <w:rPr>
                <w:sz w:val="24"/>
              </w:rPr>
            </w:pPr>
            <w:r>
              <w:rPr>
                <w:sz w:val="24"/>
              </w:rPr>
              <w:t>Assessment</w:t>
            </w:r>
          </w:p>
          <w:p w:rsidR="00223B3F" w:rsidRPr="00B25B05" w:rsidRDefault="00223B3F" w:rsidP="00883F8E">
            <w:pPr>
              <w:rPr>
                <w:sz w:val="24"/>
              </w:rPr>
            </w:pPr>
          </w:p>
        </w:tc>
      </w:tr>
      <w:tr w:rsidR="00223B3F" w:rsidTr="00442490">
        <w:tc>
          <w:tcPr>
            <w:tcW w:w="1413" w:type="dxa"/>
          </w:tcPr>
          <w:p w:rsidR="00223B3F" w:rsidRDefault="00223B3F" w:rsidP="00D0257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Term </w:t>
            </w:r>
            <w:r w:rsidRPr="00DE789B">
              <w:rPr>
                <w:b/>
                <w:sz w:val="24"/>
              </w:rPr>
              <w:t>3</w:t>
            </w:r>
            <w:r w:rsidR="002F4ADF">
              <w:rPr>
                <w:b/>
                <w:sz w:val="24"/>
              </w:rPr>
              <w:t>:</w:t>
            </w:r>
            <w:r w:rsidR="0080336C">
              <w:rPr>
                <w:b/>
                <w:sz w:val="24"/>
              </w:rPr>
              <w:t xml:space="preserve"> </w:t>
            </w:r>
          </w:p>
          <w:p w:rsidR="00D0257E" w:rsidRPr="00D0257E" w:rsidRDefault="00D0257E" w:rsidP="00D0257E">
            <w:pPr>
              <w:rPr>
                <w:sz w:val="24"/>
              </w:rPr>
            </w:pPr>
            <w:r w:rsidRPr="00D0257E">
              <w:rPr>
                <w:sz w:val="24"/>
              </w:rPr>
              <w:t xml:space="preserve">The Geography of Britain </w:t>
            </w:r>
          </w:p>
        </w:tc>
        <w:tc>
          <w:tcPr>
            <w:tcW w:w="1984" w:type="dxa"/>
          </w:tcPr>
          <w:p w:rsidR="00223B3F" w:rsidRPr="00F91E02" w:rsidRDefault="00F91E02" w:rsidP="00F91E02">
            <w:pPr>
              <w:pStyle w:val="ListParagraph"/>
              <w:numPr>
                <w:ilvl w:val="0"/>
                <w:numId w:val="8"/>
              </w:numPr>
              <w:rPr>
                <w:sz w:val="24"/>
              </w:rPr>
            </w:pPr>
            <w:r>
              <w:rPr>
                <w:sz w:val="24"/>
              </w:rPr>
              <w:t xml:space="preserve">What is the physical and human geography of Britain like? </w:t>
            </w:r>
          </w:p>
        </w:tc>
        <w:tc>
          <w:tcPr>
            <w:tcW w:w="3402" w:type="dxa"/>
          </w:tcPr>
          <w:p w:rsidR="008562A8" w:rsidRPr="005D5E84" w:rsidRDefault="00442490" w:rsidP="00883F8E">
            <w:pPr>
              <w:pStyle w:val="ListParagraph"/>
              <w:numPr>
                <w:ilvl w:val="0"/>
                <w:numId w:val="4"/>
              </w:numPr>
              <w:rPr>
                <w:sz w:val="24"/>
              </w:rPr>
            </w:pPr>
            <w:r>
              <w:rPr>
                <w:sz w:val="24"/>
              </w:rPr>
              <w:t>Climate g</w:t>
            </w:r>
            <w:r w:rsidR="00F91E02">
              <w:rPr>
                <w:sz w:val="24"/>
              </w:rPr>
              <w:t>raphs</w:t>
            </w:r>
          </w:p>
          <w:p w:rsidR="00223B3F" w:rsidRDefault="00442490" w:rsidP="00883F8E">
            <w:pPr>
              <w:pStyle w:val="ListParagraph"/>
              <w:numPr>
                <w:ilvl w:val="0"/>
                <w:numId w:val="4"/>
              </w:numPr>
              <w:rPr>
                <w:sz w:val="24"/>
              </w:rPr>
            </w:pPr>
            <w:r>
              <w:rPr>
                <w:sz w:val="24"/>
              </w:rPr>
              <w:t>Weather and c</w:t>
            </w:r>
            <w:r w:rsidR="00F91E02">
              <w:rPr>
                <w:sz w:val="24"/>
              </w:rPr>
              <w:t xml:space="preserve">limate </w:t>
            </w:r>
          </w:p>
          <w:p w:rsidR="00757856" w:rsidRDefault="00757856" w:rsidP="00883F8E">
            <w:pPr>
              <w:pStyle w:val="ListParagraph"/>
              <w:numPr>
                <w:ilvl w:val="0"/>
                <w:numId w:val="4"/>
              </w:numPr>
              <w:rPr>
                <w:sz w:val="24"/>
              </w:rPr>
            </w:pPr>
            <w:r>
              <w:rPr>
                <w:sz w:val="24"/>
              </w:rPr>
              <w:t>Geology</w:t>
            </w:r>
          </w:p>
          <w:p w:rsidR="00757856" w:rsidRDefault="00757856" w:rsidP="00883F8E">
            <w:pPr>
              <w:pStyle w:val="ListParagraph"/>
              <w:numPr>
                <w:ilvl w:val="0"/>
                <w:numId w:val="4"/>
              </w:numPr>
              <w:rPr>
                <w:sz w:val="24"/>
              </w:rPr>
            </w:pPr>
            <w:r>
              <w:rPr>
                <w:sz w:val="24"/>
              </w:rPr>
              <w:t>Urban/rural settlements</w:t>
            </w:r>
          </w:p>
          <w:p w:rsidR="00757856" w:rsidRPr="005D5E84" w:rsidRDefault="00757856" w:rsidP="00883F8E">
            <w:pPr>
              <w:pStyle w:val="ListParagraph"/>
              <w:numPr>
                <w:ilvl w:val="0"/>
                <w:numId w:val="4"/>
              </w:numPr>
              <w:rPr>
                <w:sz w:val="24"/>
              </w:rPr>
            </w:pPr>
            <w:r>
              <w:rPr>
                <w:sz w:val="24"/>
              </w:rPr>
              <w:t xml:space="preserve">Migration </w:t>
            </w:r>
          </w:p>
        </w:tc>
        <w:tc>
          <w:tcPr>
            <w:tcW w:w="3686" w:type="dxa"/>
          </w:tcPr>
          <w:p w:rsidR="00F91E02" w:rsidRDefault="00F91E02" w:rsidP="002E20A3">
            <w:pPr>
              <w:rPr>
                <w:sz w:val="24"/>
              </w:rPr>
            </w:pPr>
            <w:r w:rsidRPr="00F91E02">
              <w:rPr>
                <w:sz w:val="24"/>
              </w:rPr>
              <w:t>Cartographic Skills</w:t>
            </w:r>
          </w:p>
          <w:p w:rsidR="0080336C" w:rsidRDefault="0080336C" w:rsidP="002E20A3">
            <w:pPr>
              <w:rPr>
                <w:sz w:val="24"/>
              </w:rPr>
            </w:pPr>
            <w:r>
              <w:rPr>
                <w:sz w:val="24"/>
              </w:rPr>
              <w:t>Graphical Skills</w:t>
            </w:r>
          </w:p>
          <w:p w:rsidR="00223B3F" w:rsidRDefault="0080336C" w:rsidP="002E20A3">
            <w:pPr>
              <w:rPr>
                <w:sz w:val="24"/>
              </w:rPr>
            </w:pPr>
            <w:r>
              <w:rPr>
                <w:sz w:val="24"/>
              </w:rPr>
              <w:t>Sketching and Annotation</w:t>
            </w:r>
          </w:p>
          <w:p w:rsidR="0080336C" w:rsidRDefault="0080336C" w:rsidP="002E20A3">
            <w:pPr>
              <w:rPr>
                <w:sz w:val="24"/>
              </w:rPr>
            </w:pPr>
            <w:r>
              <w:rPr>
                <w:sz w:val="24"/>
              </w:rPr>
              <w:t xml:space="preserve">Extended Explanation </w:t>
            </w:r>
          </w:p>
          <w:p w:rsidR="00346935" w:rsidRPr="00B25B05" w:rsidRDefault="00346935" w:rsidP="002E20A3">
            <w:pPr>
              <w:rPr>
                <w:sz w:val="24"/>
              </w:rPr>
            </w:pPr>
            <w:r>
              <w:rPr>
                <w:sz w:val="24"/>
              </w:rPr>
              <w:t>Assessment</w:t>
            </w:r>
          </w:p>
        </w:tc>
      </w:tr>
    </w:tbl>
    <w:tbl>
      <w:tblPr>
        <w:tblStyle w:val="TableGrid"/>
        <w:tblpPr w:leftFromText="181" w:rightFromText="181" w:vertAnchor="page" w:horzAnchor="margin" w:tblpY="10485"/>
        <w:tblOverlap w:val="never"/>
        <w:tblW w:w="10485" w:type="dxa"/>
        <w:tblLook w:val="04A0" w:firstRow="1" w:lastRow="0" w:firstColumn="1" w:lastColumn="0" w:noHBand="0" w:noVBand="1"/>
      </w:tblPr>
      <w:tblGrid>
        <w:gridCol w:w="2282"/>
        <w:gridCol w:w="3160"/>
        <w:gridCol w:w="5043"/>
      </w:tblGrid>
      <w:tr w:rsidR="00883F8E" w:rsidTr="00883F8E">
        <w:trPr>
          <w:trHeight w:val="277"/>
        </w:trPr>
        <w:tc>
          <w:tcPr>
            <w:tcW w:w="2282" w:type="dxa"/>
          </w:tcPr>
          <w:p w:rsidR="00883F8E" w:rsidRPr="00533260" w:rsidRDefault="00883F8E" w:rsidP="00883F8E">
            <w:pPr>
              <w:tabs>
                <w:tab w:val="left" w:pos="1275"/>
              </w:tabs>
              <w:jc w:val="center"/>
              <w:rPr>
                <w:b/>
                <w:sz w:val="28"/>
              </w:rPr>
            </w:pPr>
            <w:r w:rsidRPr="00533260">
              <w:rPr>
                <w:b/>
                <w:sz w:val="28"/>
              </w:rPr>
              <w:t>Assessment</w:t>
            </w:r>
          </w:p>
        </w:tc>
        <w:tc>
          <w:tcPr>
            <w:tcW w:w="3160" w:type="dxa"/>
          </w:tcPr>
          <w:p w:rsidR="00883F8E" w:rsidRPr="00533260" w:rsidRDefault="00883F8E" w:rsidP="00883F8E">
            <w:pPr>
              <w:tabs>
                <w:tab w:val="left" w:pos="1275"/>
              </w:tabs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Time/Venue</w:t>
            </w:r>
          </w:p>
        </w:tc>
        <w:tc>
          <w:tcPr>
            <w:tcW w:w="5043" w:type="dxa"/>
          </w:tcPr>
          <w:p w:rsidR="00883F8E" w:rsidRPr="00533260" w:rsidRDefault="00883F8E" w:rsidP="00883F8E">
            <w:pPr>
              <w:tabs>
                <w:tab w:val="left" w:pos="1275"/>
              </w:tabs>
              <w:jc w:val="center"/>
              <w:rPr>
                <w:b/>
                <w:sz w:val="28"/>
              </w:rPr>
            </w:pPr>
            <w:r w:rsidRPr="00533260">
              <w:rPr>
                <w:b/>
                <w:sz w:val="28"/>
              </w:rPr>
              <w:t>What will be assessed?</w:t>
            </w:r>
          </w:p>
        </w:tc>
      </w:tr>
      <w:tr w:rsidR="00883F8E" w:rsidTr="00883F8E">
        <w:trPr>
          <w:trHeight w:val="896"/>
        </w:trPr>
        <w:tc>
          <w:tcPr>
            <w:tcW w:w="2282" w:type="dxa"/>
          </w:tcPr>
          <w:p w:rsidR="00883F8E" w:rsidRPr="002629CE" w:rsidRDefault="00116469" w:rsidP="00116469">
            <w:pPr>
              <w:tabs>
                <w:tab w:val="left" w:pos="1275"/>
              </w:tabs>
              <w:rPr>
                <w:sz w:val="24"/>
              </w:rPr>
            </w:pPr>
            <w:r>
              <w:rPr>
                <w:sz w:val="24"/>
              </w:rPr>
              <w:t xml:space="preserve">1: Assessment covers all teaching in term 1. </w:t>
            </w:r>
            <w:r w:rsidR="00883F8E" w:rsidRPr="002629CE">
              <w:rPr>
                <w:sz w:val="24"/>
              </w:rPr>
              <w:t xml:space="preserve"> </w:t>
            </w:r>
          </w:p>
        </w:tc>
        <w:tc>
          <w:tcPr>
            <w:tcW w:w="3160" w:type="dxa"/>
          </w:tcPr>
          <w:p w:rsidR="00883F8E" w:rsidRPr="00FA0B64" w:rsidRDefault="00883F8E" w:rsidP="00883F8E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sz w:val="24"/>
              </w:rPr>
            </w:pPr>
            <w:r w:rsidRPr="00FA0B64">
              <w:rPr>
                <w:sz w:val="24"/>
              </w:rPr>
              <w:t>Assessment held in-class</w:t>
            </w:r>
          </w:p>
          <w:p w:rsidR="00883F8E" w:rsidRPr="00FA0B64" w:rsidRDefault="00883F8E" w:rsidP="00883F8E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>1hr</w:t>
            </w:r>
          </w:p>
          <w:p w:rsidR="00883F8E" w:rsidRPr="00FA0B64" w:rsidRDefault="00883F8E" w:rsidP="00883F8E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>Teacher assessed</w:t>
            </w:r>
          </w:p>
        </w:tc>
        <w:tc>
          <w:tcPr>
            <w:tcW w:w="5043" w:type="dxa"/>
          </w:tcPr>
          <w:p w:rsidR="00883F8E" w:rsidRPr="00B25B05" w:rsidRDefault="00883F8E" w:rsidP="00883F8E">
            <w:pPr>
              <w:tabs>
                <w:tab w:val="left" w:pos="1275"/>
              </w:tabs>
              <w:rPr>
                <w:sz w:val="24"/>
              </w:rPr>
            </w:pPr>
            <w:r w:rsidRPr="00B25B05">
              <w:rPr>
                <w:sz w:val="24"/>
              </w:rPr>
              <w:t xml:space="preserve">Section 1: </w:t>
            </w:r>
            <w:r w:rsidR="00757856">
              <w:t xml:space="preserve"> </w:t>
            </w:r>
            <w:r w:rsidR="00757856" w:rsidRPr="00757856">
              <w:rPr>
                <w:sz w:val="24"/>
              </w:rPr>
              <w:t>Sketching and Annotation</w:t>
            </w:r>
          </w:p>
          <w:p w:rsidR="00883F8E" w:rsidRPr="00B25B05" w:rsidRDefault="00883F8E" w:rsidP="00883F8E">
            <w:pPr>
              <w:tabs>
                <w:tab w:val="left" w:pos="1275"/>
              </w:tabs>
              <w:rPr>
                <w:sz w:val="24"/>
              </w:rPr>
            </w:pPr>
            <w:r w:rsidRPr="00B25B05">
              <w:rPr>
                <w:sz w:val="24"/>
              </w:rPr>
              <w:t xml:space="preserve">Section 2: </w:t>
            </w:r>
            <w:r w:rsidR="00346935">
              <w:rPr>
                <w:sz w:val="24"/>
              </w:rPr>
              <w:t>Extended Explanation</w:t>
            </w:r>
          </w:p>
          <w:p w:rsidR="00883F8E" w:rsidRPr="00B25B05" w:rsidRDefault="002E20A3" w:rsidP="00883F8E">
            <w:pPr>
              <w:tabs>
                <w:tab w:val="left" w:pos="1275"/>
              </w:tabs>
              <w:rPr>
                <w:sz w:val="24"/>
              </w:rPr>
            </w:pPr>
            <w:r>
              <w:rPr>
                <w:sz w:val="24"/>
              </w:rPr>
              <w:t xml:space="preserve">Section 3: </w:t>
            </w:r>
            <w:r w:rsidR="00346935">
              <w:rPr>
                <w:sz w:val="24"/>
              </w:rPr>
              <w:t>Assessment</w:t>
            </w:r>
          </w:p>
          <w:p w:rsidR="00883F8E" w:rsidRPr="00B25B05" w:rsidRDefault="00883F8E" w:rsidP="00883F8E">
            <w:pPr>
              <w:tabs>
                <w:tab w:val="left" w:pos="1275"/>
              </w:tabs>
              <w:rPr>
                <w:sz w:val="24"/>
              </w:rPr>
            </w:pPr>
          </w:p>
        </w:tc>
      </w:tr>
      <w:tr w:rsidR="00883F8E" w:rsidTr="00883F8E">
        <w:trPr>
          <w:trHeight w:val="675"/>
        </w:trPr>
        <w:tc>
          <w:tcPr>
            <w:tcW w:w="2282" w:type="dxa"/>
          </w:tcPr>
          <w:p w:rsidR="00883F8E" w:rsidRPr="002629CE" w:rsidRDefault="00883F8E" w:rsidP="00116469">
            <w:pPr>
              <w:tabs>
                <w:tab w:val="left" w:pos="1275"/>
              </w:tabs>
              <w:rPr>
                <w:sz w:val="24"/>
              </w:rPr>
            </w:pPr>
            <w:r w:rsidRPr="002629CE">
              <w:rPr>
                <w:sz w:val="24"/>
              </w:rPr>
              <w:t>2</w:t>
            </w:r>
            <w:r>
              <w:rPr>
                <w:sz w:val="24"/>
              </w:rPr>
              <w:t xml:space="preserve">: </w:t>
            </w:r>
            <w:r w:rsidR="00116469">
              <w:rPr>
                <w:sz w:val="24"/>
              </w:rPr>
              <w:t xml:space="preserve">Assessment covers teaching from term 1 and 2. </w:t>
            </w:r>
          </w:p>
        </w:tc>
        <w:tc>
          <w:tcPr>
            <w:tcW w:w="3160" w:type="dxa"/>
          </w:tcPr>
          <w:p w:rsidR="00883F8E" w:rsidRPr="00FA0B64" w:rsidRDefault="00883F8E" w:rsidP="00883F8E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sz w:val="24"/>
              </w:rPr>
            </w:pPr>
            <w:r w:rsidRPr="00FA0B64">
              <w:rPr>
                <w:sz w:val="24"/>
              </w:rPr>
              <w:t>Assessment held in-class</w:t>
            </w:r>
          </w:p>
          <w:p w:rsidR="00883F8E" w:rsidRPr="00FA0B64" w:rsidRDefault="00883F8E" w:rsidP="00883F8E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>1hr</w:t>
            </w:r>
          </w:p>
          <w:p w:rsidR="00883F8E" w:rsidRPr="00FA0B64" w:rsidRDefault="00883F8E" w:rsidP="00883F8E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>Teacher assessed</w:t>
            </w:r>
          </w:p>
        </w:tc>
        <w:tc>
          <w:tcPr>
            <w:tcW w:w="5043" w:type="dxa"/>
          </w:tcPr>
          <w:p w:rsidR="00883F8E" w:rsidRPr="00B25B05" w:rsidRDefault="00883F8E" w:rsidP="00883F8E">
            <w:pPr>
              <w:tabs>
                <w:tab w:val="left" w:pos="1275"/>
              </w:tabs>
              <w:rPr>
                <w:sz w:val="24"/>
              </w:rPr>
            </w:pPr>
            <w:r w:rsidRPr="00B25B05">
              <w:rPr>
                <w:sz w:val="24"/>
              </w:rPr>
              <w:t xml:space="preserve">Section 1: </w:t>
            </w:r>
            <w:r w:rsidR="00346935">
              <w:rPr>
                <w:sz w:val="24"/>
              </w:rPr>
              <w:t>Graphical Skills/Distributions</w:t>
            </w:r>
          </w:p>
          <w:p w:rsidR="00883F8E" w:rsidRPr="00B25B05" w:rsidRDefault="00883F8E" w:rsidP="00883F8E">
            <w:pPr>
              <w:tabs>
                <w:tab w:val="left" w:pos="1275"/>
              </w:tabs>
              <w:rPr>
                <w:sz w:val="24"/>
              </w:rPr>
            </w:pPr>
            <w:r w:rsidRPr="00B25B05">
              <w:rPr>
                <w:sz w:val="24"/>
              </w:rPr>
              <w:t xml:space="preserve">Section 2: </w:t>
            </w:r>
            <w:r w:rsidR="00346935">
              <w:rPr>
                <w:sz w:val="24"/>
              </w:rPr>
              <w:t>Extended Explanation</w:t>
            </w:r>
          </w:p>
          <w:p w:rsidR="00883F8E" w:rsidRPr="00B25B05" w:rsidRDefault="00883F8E" w:rsidP="00883F8E">
            <w:pPr>
              <w:tabs>
                <w:tab w:val="left" w:pos="1275"/>
              </w:tabs>
              <w:rPr>
                <w:sz w:val="24"/>
              </w:rPr>
            </w:pPr>
            <w:r w:rsidRPr="00B25B05">
              <w:rPr>
                <w:sz w:val="24"/>
              </w:rPr>
              <w:t xml:space="preserve">Section 3: </w:t>
            </w:r>
            <w:r w:rsidR="00346935">
              <w:rPr>
                <w:sz w:val="24"/>
              </w:rPr>
              <w:t>Assessment</w:t>
            </w:r>
          </w:p>
          <w:p w:rsidR="00883F8E" w:rsidRPr="00B25B05" w:rsidRDefault="00883F8E" w:rsidP="00883F8E">
            <w:pPr>
              <w:tabs>
                <w:tab w:val="left" w:pos="1275"/>
              </w:tabs>
              <w:rPr>
                <w:sz w:val="24"/>
              </w:rPr>
            </w:pPr>
          </w:p>
        </w:tc>
      </w:tr>
      <w:tr w:rsidR="00883F8E" w:rsidTr="00883F8E">
        <w:trPr>
          <w:trHeight w:val="675"/>
        </w:trPr>
        <w:tc>
          <w:tcPr>
            <w:tcW w:w="2282" w:type="dxa"/>
          </w:tcPr>
          <w:p w:rsidR="00883F8E" w:rsidRPr="000A6501" w:rsidRDefault="00883F8E" w:rsidP="00116469">
            <w:pPr>
              <w:tabs>
                <w:tab w:val="left" w:pos="1275"/>
              </w:tabs>
              <w:rPr>
                <w:sz w:val="24"/>
              </w:rPr>
            </w:pPr>
            <w:r w:rsidRPr="002629CE">
              <w:rPr>
                <w:sz w:val="24"/>
              </w:rPr>
              <w:t>3</w:t>
            </w:r>
            <w:r>
              <w:rPr>
                <w:sz w:val="24"/>
              </w:rPr>
              <w:t xml:space="preserve">: </w:t>
            </w:r>
            <w:r w:rsidR="00116469">
              <w:rPr>
                <w:sz w:val="24"/>
              </w:rPr>
              <w:t xml:space="preserve">Assessment covers teaching from term 1,2 and 3. </w:t>
            </w:r>
          </w:p>
        </w:tc>
        <w:tc>
          <w:tcPr>
            <w:tcW w:w="3160" w:type="dxa"/>
          </w:tcPr>
          <w:p w:rsidR="00883F8E" w:rsidRPr="00FA0B64" w:rsidRDefault="00883F8E" w:rsidP="00883F8E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spacing w:after="160" w:line="259" w:lineRule="auto"/>
              <w:rPr>
                <w:sz w:val="24"/>
              </w:rPr>
            </w:pPr>
            <w:r w:rsidRPr="00FA0B64">
              <w:rPr>
                <w:sz w:val="24"/>
              </w:rPr>
              <w:t>Assessment held</w:t>
            </w:r>
            <w:r>
              <w:rPr>
                <w:sz w:val="24"/>
              </w:rPr>
              <w:t xml:space="preserve"> in</w:t>
            </w:r>
            <w:r w:rsidRPr="00FA0B64">
              <w:rPr>
                <w:sz w:val="24"/>
              </w:rPr>
              <w:t xml:space="preserve"> </w:t>
            </w:r>
            <w:r w:rsidR="00B25B05">
              <w:rPr>
                <w:sz w:val="24"/>
              </w:rPr>
              <w:t>the Exam H</w:t>
            </w:r>
            <w:r>
              <w:rPr>
                <w:sz w:val="24"/>
              </w:rPr>
              <w:t>all</w:t>
            </w:r>
          </w:p>
          <w:p w:rsidR="00883F8E" w:rsidRPr="00FA0B64" w:rsidRDefault="00883F8E" w:rsidP="00883F8E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 w:rsidRPr="00FA0B64">
              <w:rPr>
                <w:sz w:val="24"/>
              </w:rPr>
              <w:t>50 minutes</w:t>
            </w:r>
          </w:p>
          <w:p w:rsidR="00883F8E" w:rsidRPr="00FA0B64" w:rsidRDefault="00883F8E" w:rsidP="00883F8E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>Teacher assessed</w:t>
            </w:r>
          </w:p>
        </w:tc>
        <w:tc>
          <w:tcPr>
            <w:tcW w:w="5043" w:type="dxa"/>
          </w:tcPr>
          <w:p w:rsidR="00883F8E" w:rsidRPr="00B25B05" w:rsidRDefault="00883F8E" w:rsidP="00883F8E">
            <w:pPr>
              <w:tabs>
                <w:tab w:val="left" w:pos="1275"/>
              </w:tabs>
              <w:rPr>
                <w:sz w:val="24"/>
              </w:rPr>
            </w:pPr>
            <w:r w:rsidRPr="00B25B05">
              <w:rPr>
                <w:sz w:val="24"/>
              </w:rPr>
              <w:t xml:space="preserve">Section 1: </w:t>
            </w:r>
            <w:r w:rsidR="00757856">
              <w:rPr>
                <w:sz w:val="24"/>
              </w:rPr>
              <w:t>Cartographic Skills</w:t>
            </w:r>
          </w:p>
          <w:p w:rsidR="00883F8E" w:rsidRPr="00B25B05" w:rsidRDefault="00883F8E" w:rsidP="00883F8E">
            <w:pPr>
              <w:tabs>
                <w:tab w:val="left" w:pos="1275"/>
              </w:tabs>
              <w:rPr>
                <w:sz w:val="24"/>
              </w:rPr>
            </w:pPr>
            <w:r w:rsidRPr="00B25B05">
              <w:rPr>
                <w:sz w:val="24"/>
              </w:rPr>
              <w:t xml:space="preserve">Section 2: </w:t>
            </w:r>
            <w:r w:rsidR="00346935">
              <w:rPr>
                <w:sz w:val="24"/>
              </w:rPr>
              <w:t>Extended Explanation</w:t>
            </w:r>
          </w:p>
          <w:p w:rsidR="00883F8E" w:rsidRPr="00B25B05" w:rsidRDefault="00883F8E" w:rsidP="00883F8E">
            <w:pPr>
              <w:tabs>
                <w:tab w:val="left" w:pos="1275"/>
              </w:tabs>
              <w:rPr>
                <w:sz w:val="24"/>
              </w:rPr>
            </w:pPr>
            <w:r w:rsidRPr="00B25B05">
              <w:rPr>
                <w:sz w:val="24"/>
              </w:rPr>
              <w:t xml:space="preserve">Section 3: </w:t>
            </w:r>
            <w:r w:rsidR="00346935">
              <w:rPr>
                <w:sz w:val="24"/>
              </w:rPr>
              <w:t>Assessment</w:t>
            </w:r>
          </w:p>
          <w:p w:rsidR="00883F8E" w:rsidRPr="00B25B05" w:rsidRDefault="00883F8E" w:rsidP="00883F8E">
            <w:pPr>
              <w:tabs>
                <w:tab w:val="left" w:pos="1275"/>
              </w:tabs>
              <w:rPr>
                <w:sz w:val="24"/>
              </w:rPr>
            </w:pPr>
          </w:p>
        </w:tc>
      </w:tr>
    </w:tbl>
    <w:p w:rsidR="00DE789B" w:rsidRPr="002629CE" w:rsidRDefault="00883F8E" w:rsidP="002629CE">
      <w:r>
        <w:rPr>
          <w:b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ge">
                  <wp:posOffset>6048375</wp:posOffset>
                </wp:positionV>
                <wp:extent cx="4333875" cy="428625"/>
                <wp:effectExtent l="0" t="0" r="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387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7F44" w:rsidRPr="00883F8E" w:rsidRDefault="009F7F44" w:rsidP="00883F8E">
                            <w:pPr>
                              <w:jc w:val="center"/>
                              <w:rPr>
                                <w:b/>
                                <w:color w:val="9D175A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9D175A"/>
                                <w:sz w:val="36"/>
                              </w:rPr>
                              <w:t>Year 8</w:t>
                            </w:r>
                            <w:r w:rsidRPr="00883F8E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9D175A"/>
                                <w:sz w:val="36"/>
                              </w:rPr>
                              <w:t>Geography</w:t>
                            </w:r>
                            <w:r w:rsidRPr="00883F8E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 Assessment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29" style="position:absolute;margin-left:0;margin-top:476.25pt;width:341.25pt;height:33.75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" filled="f" stroked="f" strokeweight="1pt">
                <v:textbox>
                  <w:txbxContent>
                    <w:p w:rsidR="009F7F44" w:rsidRPr="00883F8E" w:rsidRDefault="009F7F44" w:rsidP="00883F8E">
                      <w:pPr>
                        <w:jc w:val="center"/>
                        <w:rPr>
                          <w:b/>
                          <w:color w:val="9D175A"/>
                          <w:sz w:val="36"/>
                        </w:rPr>
                      </w:pPr>
                      <w:r>
                        <w:rPr>
                          <w:b/>
                          <w:color w:val="9D175A"/>
                          <w:sz w:val="36"/>
                        </w:rPr>
                        <w:t>Year 8</w:t>
                      </w:r>
                      <w:r w:rsidRPr="00883F8E">
                        <w:rPr>
                          <w:b/>
                          <w:color w:val="9D175A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9D175A"/>
                          <w:sz w:val="36"/>
                        </w:rPr>
                        <w:t>Geography</w:t>
                      </w:r>
                      <w:r w:rsidRPr="00883F8E">
                        <w:rPr>
                          <w:b/>
                          <w:color w:val="9D175A"/>
                          <w:sz w:val="36"/>
                        </w:rPr>
                        <w:t xml:space="preserve"> Assessment Information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FA0B64" w:rsidRPr="00326BBB">
        <w:rPr>
          <w:b/>
          <w:noProof/>
          <w:sz w:val="28"/>
          <w:lang w:eastAsia="en-GB"/>
        </w:rPr>
        <w:t xml:space="preserve"> </w:t>
      </w:r>
    </w:p>
    <w:sectPr w:rsidR="00DE789B" w:rsidRPr="002629CE" w:rsidSect="00FA0B64">
      <w:headerReference w:type="default" r:id="rId9"/>
      <w:footerReference w:type="default" r:id="rId10"/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7F44" w:rsidRDefault="009F7F44" w:rsidP="00223B3F">
      <w:pPr>
        <w:spacing w:after="0" w:line="240" w:lineRule="auto"/>
      </w:pPr>
      <w:r>
        <w:separator/>
      </w:r>
    </w:p>
  </w:endnote>
  <w:endnote w:type="continuationSeparator" w:id="0">
    <w:p w:rsidR="009F7F44" w:rsidRDefault="009F7F44" w:rsidP="00223B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7F44" w:rsidRDefault="009F7F44">
    <w:pPr>
      <w:pStyle w:val="Footer"/>
    </w:pPr>
  </w:p>
  <w:p w:rsidR="009F7F44" w:rsidRDefault="009F7F44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76A271A5" wp14:editId="50EEB5D6">
          <wp:simplePos x="0" y="0"/>
          <wp:positionH relativeFrom="margin">
            <wp:align>center</wp:align>
          </wp:positionH>
          <wp:positionV relativeFrom="margin">
            <wp:posOffset>8796655</wp:posOffset>
          </wp:positionV>
          <wp:extent cx="6029325" cy="589915"/>
          <wp:effectExtent l="0" t="0" r="9525" b="635"/>
          <wp:wrapNone/>
          <wp:docPr id="10" name="Picture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0361" r="1784" b="20759"/>
                  <a:stretch/>
                </pic:blipFill>
                <pic:spPr bwMode="auto">
                  <a:xfrm>
                    <a:off x="0" y="0"/>
                    <a:ext cx="6029325" cy="5899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7F44" w:rsidRDefault="009F7F44" w:rsidP="00223B3F">
      <w:pPr>
        <w:spacing w:after="0" w:line="240" w:lineRule="auto"/>
      </w:pPr>
      <w:r>
        <w:separator/>
      </w:r>
    </w:p>
  </w:footnote>
  <w:footnote w:type="continuationSeparator" w:id="0">
    <w:p w:rsidR="009F7F44" w:rsidRDefault="009F7F44" w:rsidP="00223B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7F44" w:rsidRDefault="009F7F44">
    <w:pPr>
      <w:pStyle w:val="Header"/>
    </w:pPr>
  </w:p>
  <w:p w:rsidR="009F7F44" w:rsidRDefault="009F7F4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0B4830"/>
    <w:multiLevelType w:val="hybridMultilevel"/>
    <w:tmpl w:val="3B3A7DB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A83495F"/>
    <w:multiLevelType w:val="hybridMultilevel"/>
    <w:tmpl w:val="BAF2551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C3B0B53"/>
    <w:multiLevelType w:val="hybridMultilevel"/>
    <w:tmpl w:val="E4A4E92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670B34"/>
    <w:multiLevelType w:val="hybridMultilevel"/>
    <w:tmpl w:val="EE745C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D24A84"/>
    <w:multiLevelType w:val="hybridMultilevel"/>
    <w:tmpl w:val="FF3ADF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6F24B4"/>
    <w:multiLevelType w:val="hybridMultilevel"/>
    <w:tmpl w:val="7C7286B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5B051CE"/>
    <w:multiLevelType w:val="hybridMultilevel"/>
    <w:tmpl w:val="0E9850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BA4CCE"/>
    <w:multiLevelType w:val="hybridMultilevel"/>
    <w:tmpl w:val="94284A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0"/>
  </w:num>
  <w:num w:numId="5">
    <w:abstractNumId w:val="4"/>
  </w:num>
  <w:num w:numId="6">
    <w:abstractNumId w:val="7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2725"/>
    <w:rsid w:val="000A6501"/>
    <w:rsid w:val="00116469"/>
    <w:rsid w:val="00223B3F"/>
    <w:rsid w:val="002629CE"/>
    <w:rsid w:val="002760BE"/>
    <w:rsid w:val="002E20A3"/>
    <w:rsid w:val="002F4ADF"/>
    <w:rsid w:val="0030580E"/>
    <w:rsid w:val="00306215"/>
    <w:rsid w:val="00326BBB"/>
    <w:rsid w:val="00346935"/>
    <w:rsid w:val="00432725"/>
    <w:rsid w:val="00442490"/>
    <w:rsid w:val="00533260"/>
    <w:rsid w:val="0055791A"/>
    <w:rsid w:val="00583CAF"/>
    <w:rsid w:val="005D5E84"/>
    <w:rsid w:val="006A20D5"/>
    <w:rsid w:val="00757856"/>
    <w:rsid w:val="0080336C"/>
    <w:rsid w:val="008562A8"/>
    <w:rsid w:val="00883F8E"/>
    <w:rsid w:val="009B10C8"/>
    <w:rsid w:val="009F7F44"/>
    <w:rsid w:val="00A33FC3"/>
    <w:rsid w:val="00A60C87"/>
    <w:rsid w:val="00A60EC6"/>
    <w:rsid w:val="00B25B05"/>
    <w:rsid w:val="00B97F54"/>
    <w:rsid w:val="00CF5F32"/>
    <w:rsid w:val="00D0257E"/>
    <w:rsid w:val="00DE789B"/>
    <w:rsid w:val="00ED6B07"/>
    <w:rsid w:val="00F72971"/>
    <w:rsid w:val="00F91E02"/>
    <w:rsid w:val="00FA0B64"/>
    <w:rsid w:val="00FD04DD"/>
    <w:rsid w:val="00FD6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20686BE4"/>
  <w15:chartTrackingRefBased/>
  <w15:docId w15:val="{698B6A49-2601-4669-BABC-10F1E5D40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04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327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E789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33F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3FC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23B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3B3F"/>
  </w:style>
  <w:style w:type="paragraph" w:styleId="Footer">
    <w:name w:val="footer"/>
    <w:basedOn w:val="Normal"/>
    <w:link w:val="FooterChar"/>
    <w:uiPriority w:val="99"/>
    <w:unhideWhenUsed/>
    <w:rsid w:val="00223B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3B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69E791-A382-44B7-9082-B6325F3E50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209D32D1</Template>
  <TotalTime>10</TotalTime>
  <Pages>1</Pages>
  <Words>220</Words>
  <Characters>1259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Robert of Newminster School &amp; Sixth Form College</Company>
  <LinksUpToDate>false</LinksUpToDate>
  <CharactersWithSpaces>1477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S. Clark</dc:creator>
  <cp:keywords/>
  <dc:description/>
  <cp:lastModifiedBy>Miss D. Leigh</cp:lastModifiedBy>
  <cp:revision>7</cp:revision>
  <cp:lastPrinted>2018-09-26T09:31:00Z</cp:lastPrinted>
  <dcterms:created xsi:type="dcterms:W3CDTF">2018-10-19T13:00:00Z</dcterms:created>
  <dcterms:modified xsi:type="dcterms:W3CDTF">2019-08-29T10:16:00Z</dcterms:modified>
</cp:coreProperties>
</file>