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DC7" w:rsidRPr="00A60EC6" w:rsidRDefault="00DF0DC7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8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  <w:r w:rsidR="00D67659">
                              <w:rPr>
                                <w:b/>
                                <w:color w:val="9D175A"/>
                                <w:sz w:val="72"/>
                              </w:rPr>
                              <w:t>Music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DF0DC7" w:rsidRDefault="00DF0DC7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DF0DC7" w:rsidRPr="00A60EC6" w:rsidRDefault="00DF0DC7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8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  <w:r w:rsidR="00D67659">
                        <w:rPr>
                          <w:b/>
                          <w:color w:val="9D175A"/>
                          <w:sz w:val="72"/>
                        </w:rPr>
                        <w:t>Music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DF0DC7" w:rsidRDefault="00DF0DC7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DC7" w:rsidRDefault="00DF0DC7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DF0DC7" w:rsidRDefault="00DF0DC7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DC7" w:rsidRPr="00A60EC6" w:rsidRDefault="00DF0DC7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Music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DF0DC7" w:rsidRDefault="00DF0DC7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DF0DC7" w:rsidRPr="00A60EC6" w:rsidRDefault="00DF0DC7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8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Music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DF0DC7" w:rsidRDefault="00DF0DC7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223B3F" w:rsidRDefault="00DF0DC7" w:rsidP="00883F8E">
            <w:pPr>
              <w:rPr>
                <w:sz w:val="24"/>
              </w:rPr>
            </w:pPr>
            <w:r>
              <w:rPr>
                <w:sz w:val="24"/>
              </w:rPr>
              <w:t>What makes Spanish music so Spanish?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DF0DC7" w:rsidRPr="00DF0DC7" w:rsidRDefault="00DF0DC7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Opera</w:t>
            </w:r>
          </w:p>
          <w:p w:rsidR="00DF0DC7" w:rsidRPr="00DF0DC7" w:rsidRDefault="00DF0DC7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Dance music</w:t>
            </w:r>
          </w:p>
          <w:p w:rsidR="00DF0DC7" w:rsidRPr="00DF0DC7" w:rsidRDefault="00DF0DC7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Ensemble performance</w:t>
            </w:r>
          </w:p>
          <w:p w:rsidR="00223B3F" w:rsidRPr="00A60EC6" w:rsidRDefault="00DF0DC7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Terminology</w:t>
            </w:r>
            <w:r w:rsidR="00223B3F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:rsidR="00223B3F" w:rsidRPr="00DF0DC7" w:rsidRDefault="00DF0DC7" w:rsidP="00DF0DC7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DF0DC7">
              <w:rPr>
                <w:sz w:val="24"/>
              </w:rPr>
              <w:t>Interaction with others.</w:t>
            </w:r>
          </w:p>
          <w:p w:rsidR="00DF0DC7" w:rsidRPr="00DF0DC7" w:rsidRDefault="00DF0DC7" w:rsidP="00DF0DC7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DF0DC7">
              <w:rPr>
                <w:sz w:val="24"/>
              </w:rPr>
              <w:t>Playing polyphonic parts.</w:t>
            </w:r>
          </w:p>
          <w:p w:rsidR="00223B3F" w:rsidRPr="00DF0DC7" w:rsidRDefault="00DF0DC7" w:rsidP="00DF0DC7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DF0DC7">
              <w:rPr>
                <w:sz w:val="24"/>
              </w:rPr>
              <w:t>Concentration on drama and musical content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Pr="00DE789B" w:rsidRDefault="00223B3F" w:rsidP="00DF0DC7">
            <w:pPr>
              <w:rPr>
                <w:sz w:val="24"/>
              </w:rPr>
            </w:pPr>
            <w:r w:rsidRPr="00DE789B">
              <w:rPr>
                <w:sz w:val="24"/>
              </w:rPr>
              <w:t xml:space="preserve">How </w:t>
            </w:r>
            <w:r w:rsidR="00DF0DC7">
              <w:rPr>
                <w:sz w:val="24"/>
              </w:rPr>
              <w:t>is Renaissance music different?</w:t>
            </w:r>
          </w:p>
        </w:tc>
        <w:tc>
          <w:tcPr>
            <w:tcW w:w="3543" w:type="dxa"/>
          </w:tcPr>
          <w:p w:rsidR="00223B3F" w:rsidRDefault="00DF0DC7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Instruments</w:t>
            </w:r>
          </w:p>
          <w:p w:rsidR="00223B3F" w:rsidRDefault="00DF0DC7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Musical life of the times.</w:t>
            </w:r>
          </w:p>
          <w:p w:rsidR="00223B3F" w:rsidRPr="00A60EC6" w:rsidRDefault="00DF0DC7" w:rsidP="00DF0DC7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Ensemble performance.</w:t>
            </w:r>
          </w:p>
        </w:tc>
        <w:tc>
          <w:tcPr>
            <w:tcW w:w="3686" w:type="dxa"/>
          </w:tcPr>
          <w:p w:rsidR="00223B3F" w:rsidRPr="00DF0DC7" w:rsidRDefault="00DF0DC7" w:rsidP="00DF0DC7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 w:rsidRPr="00DF0DC7">
              <w:rPr>
                <w:sz w:val="24"/>
              </w:rPr>
              <w:t>Playing in time.</w:t>
            </w:r>
          </w:p>
          <w:p w:rsidR="00DF0DC7" w:rsidRPr="00DF0DC7" w:rsidRDefault="00DF0DC7" w:rsidP="00DF0DC7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 w:rsidRPr="00DF0DC7">
              <w:rPr>
                <w:sz w:val="24"/>
              </w:rPr>
              <w:t>Notation and rhythm.</w:t>
            </w:r>
          </w:p>
          <w:p w:rsidR="00223B3F" w:rsidRPr="00DF0DC7" w:rsidRDefault="00DF0DC7" w:rsidP="00DF0DC7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 w:rsidRPr="00DF0DC7">
              <w:rPr>
                <w:sz w:val="24"/>
              </w:rPr>
              <w:t>Creating a Renaissance musical environment.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223B3F" w:rsidRDefault="00DF0DC7" w:rsidP="00883F8E">
            <w:pPr>
              <w:rPr>
                <w:sz w:val="24"/>
              </w:rPr>
            </w:pPr>
            <w:r>
              <w:rPr>
                <w:sz w:val="24"/>
              </w:rPr>
              <w:t>How can music describe?</w:t>
            </w:r>
          </w:p>
          <w:p w:rsidR="00223B3F" w:rsidRDefault="00223B3F" w:rsidP="00883F8E">
            <w:pPr>
              <w:rPr>
                <w:sz w:val="24"/>
              </w:rPr>
            </w:pP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DF0DC7" w:rsidRPr="00DF0DC7" w:rsidRDefault="00DF0DC7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Influence of programme music</w:t>
            </w:r>
          </w:p>
          <w:p w:rsidR="00223B3F" w:rsidRPr="00A60EC6" w:rsidRDefault="00DF0DC7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Influence of art/drama.</w:t>
            </w:r>
            <w:r w:rsidR="00223B3F">
              <w:rPr>
                <w:b/>
                <w:sz w:val="24"/>
              </w:rPr>
              <w:t xml:space="preserve"> </w:t>
            </w:r>
          </w:p>
        </w:tc>
        <w:tc>
          <w:tcPr>
            <w:tcW w:w="3686" w:type="dxa"/>
          </w:tcPr>
          <w:p w:rsidR="00223B3F" w:rsidRPr="00DF0DC7" w:rsidRDefault="00DF0DC7" w:rsidP="00DF0DC7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DF0DC7">
              <w:rPr>
                <w:sz w:val="24"/>
              </w:rPr>
              <w:t>Discussion of moods in music.</w:t>
            </w:r>
          </w:p>
          <w:p w:rsidR="00DF0DC7" w:rsidRPr="00DF0DC7" w:rsidRDefault="00DF0DC7" w:rsidP="00DF0DC7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DF0DC7">
              <w:rPr>
                <w:sz w:val="24"/>
              </w:rPr>
              <w:t>Creating a musical scene from a given source.</w:t>
            </w:r>
          </w:p>
        </w:tc>
      </w:tr>
    </w:tbl>
    <w:tbl>
      <w:tblPr>
        <w:tblStyle w:val="TableGrid"/>
        <w:tblpPr w:leftFromText="181" w:rightFromText="181" w:vertAnchor="page" w:horzAnchor="margin" w:tblpY="10485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83F8E">
        <w:trPr>
          <w:trHeight w:val="277"/>
        </w:trPr>
        <w:tc>
          <w:tcPr>
            <w:tcW w:w="2282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883F8E">
        <w:trPr>
          <w:trHeight w:val="896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>Extended writing</w:t>
            </w:r>
          </w:p>
          <w:p w:rsidR="00883F8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883F8E" w:rsidRPr="00B25B05" w:rsidRDefault="00DF0DC7" w:rsidP="00DF0DC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Knowledge of Carmen and operatic terms.</w:t>
            </w: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Linking to Term 2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D67659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  <w:p w:rsidR="00D67659" w:rsidRPr="00FA0B64" w:rsidRDefault="00D67659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Peer assessment</w:t>
            </w:r>
          </w:p>
        </w:tc>
        <w:tc>
          <w:tcPr>
            <w:tcW w:w="5043" w:type="dxa"/>
          </w:tcPr>
          <w:p w:rsidR="00D67659" w:rsidRPr="00B25B05" w:rsidRDefault="00D67659" w:rsidP="00D67659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>Extended writing</w:t>
            </w:r>
          </w:p>
          <w:p w:rsidR="00D67659" w:rsidRDefault="00D67659" w:rsidP="00D67659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883F8E" w:rsidRPr="00B25B05" w:rsidRDefault="00D67659" w:rsidP="00D67659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Association of terminology and musical features.</w:t>
            </w:r>
            <w:r w:rsidRPr="00B25B05">
              <w:rPr>
                <w:sz w:val="24"/>
              </w:rPr>
              <w:t xml:space="preserve"> </w:t>
            </w: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0A6501" w:rsidRDefault="00883F8E" w:rsidP="00DF0DC7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 xml:space="preserve">: </w:t>
            </w:r>
            <w:r w:rsidR="00DF0DC7">
              <w:rPr>
                <w:sz w:val="24"/>
              </w:rPr>
              <w:t>Linking to Term 3</w:t>
            </w:r>
          </w:p>
        </w:tc>
        <w:tc>
          <w:tcPr>
            <w:tcW w:w="3160" w:type="dxa"/>
          </w:tcPr>
          <w:p w:rsidR="00D67659" w:rsidRPr="00FA0B64" w:rsidRDefault="00D67659" w:rsidP="00D67659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D67659" w:rsidRPr="00D67659" w:rsidRDefault="00D67659" w:rsidP="00D67659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  <w:p w:rsidR="00883F8E" w:rsidRPr="00FA0B64" w:rsidRDefault="00D67659" w:rsidP="00D67659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Peer assessment</w:t>
            </w:r>
          </w:p>
        </w:tc>
        <w:tc>
          <w:tcPr>
            <w:tcW w:w="5043" w:type="dxa"/>
          </w:tcPr>
          <w:p w:rsidR="00D67659" w:rsidRPr="00B25B05" w:rsidRDefault="00D67659" w:rsidP="00D67659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>Extended writing</w:t>
            </w:r>
          </w:p>
          <w:p w:rsidR="00D67659" w:rsidRDefault="00D67659" w:rsidP="00D67659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883F8E" w:rsidRPr="00B25B05" w:rsidRDefault="00D67659" w:rsidP="00D67659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Association of terminology and musical features</w:t>
            </w:r>
          </w:p>
        </w:tc>
      </w:tr>
    </w:tbl>
    <w:p w:rsidR="00DE789B" w:rsidRPr="002629CE" w:rsidRDefault="00883F8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6048375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DC7" w:rsidRPr="00883F8E" w:rsidRDefault="00DF0DC7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Music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476.25pt;width:341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" filled="f" stroked="f" strokeweight="1pt">
                <v:textbox>
                  <w:txbxContent>
                    <w:p w:rsidR="00DF0DC7" w:rsidRPr="00883F8E" w:rsidRDefault="00DF0DC7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8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Music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DC7" w:rsidRDefault="00DF0DC7" w:rsidP="00223B3F">
      <w:pPr>
        <w:spacing w:after="0" w:line="240" w:lineRule="auto"/>
      </w:pPr>
      <w:r>
        <w:separator/>
      </w:r>
    </w:p>
  </w:endnote>
  <w:endnote w:type="continuationSeparator" w:id="0">
    <w:p w:rsidR="00DF0DC7" w:rsidRDefault="00DF0DC7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DC7" w:rsidRDefault="00DF0DC7">
    <w:pPr>
      <w:pStyle w:val="Footer"/>
    </w:pPr>
  </w:p>
  <w:p w:rsidR="00DF0DC7" w:rsidRDefault="00DF0DC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DC7" w:rsidRDefault="00DF0DC7" w:rsidP="00223B3F">
      <w:pPr>
        <w:spacing w:after="0" w:line="240" w:lineRule="auto"/>
      </w:pPr>
      <w:r>
        <w:separator/>
      </w:r>
    </w:p>
  </w:footnote>
  <w:footnote w:type="continuationSeparator" w:id="0">
    <w:p w:rsidR="00DF0DC7" w:rsidRDefault="00DF0DC7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DC7" w:rsidRDefault="00DF0DC7">
    <w:pPr>
      <w:pStyle w:val="Header"/>
    </w:pPr>
  </w:p>
  <w:p w:rsidR="00DF0DC7" w:rsidRDefault="00DF0D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1B68E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47EC9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83D60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223B3F"/>
    <w:rsid w:val="002629CE"/>
    <w:rsid w:val="00291951"/>
    <w:rsid w:val="002F4ADF"/>
    <w:rsid w:val="0030580E"/>
    <w:rsid w:val="00306215"/>
    <w:rsid w:val="00326BBB"/>
    <w:rsid w:val="00432725"/>
    <w:rsid w:val="00533260"/>
    <w:rsid w:val="00583CAF"/>
    <w:rsid w:val="006A20D5"/>
    <w:rsid w:val="00883F8E"/>
    <w:rsid w:val="009B10C8"/>
    <w:rsid w:val="00A33FC3"/>
    <w:rsid w:val="00A457F6"/>
    <w:rsid w:val="00A60EC6"/>
    <w:rsid w:val="00B25B05"/>
    <w:rsid w:val="00B97F54"/>
    <w:rsid w:val="00CF5F32"/>
    <w:rsid w:val="00D67659"/>
    <w:rsid w:val="00DE789B"/>
    <w:rsid w:val="00DF0DC7"/>
    <w:rsid w:val="00EE14F9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3D8B2-5D73-44E4-B06D-355D6172C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5730B771</Template>
  <TotalTime>1</TotalTime>
  <Pages>1</Pages>
  <Words>170</Words>
  <Characters>971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 S. Clark</cp:lastModifiedBy>
  <cp:revision>2</cp:revision>
  <cp:lastPrinted>2018-09-26T09:31:00Z</cp:lastPrinted>
  <dcterms:created xsi:type="dcterms:W3CDTF">2018-10-19T12:30:00Z</dcterms:created>
  <dcterms:modified xsi:type="dcterms:W3CDTF">2018-10-19T12:30:00Z</dcterms:modified>
</cp:coreProperties>
</file>