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80E" w:rsidRDefault="00883F8E" w:rsidP="00223B3F">
      <w:pPr>
        <w:tabs>
          <w:tab w:val="left" w:pos="18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5180400" cy="6876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400" cy="6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72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Year </w:t>
                            </w:r>
                            <w:r w:rsidR="00805616">
                              <w:rPr>
                                <w:b/>
                                <w:color w:val="9D175A"/>
                                <w:sz w:val="72"/>
                              </w:rPr>
                              <w:t>8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  <w:r w:rsidR="00F50605">
                              <w:rPr>
                                <w:b/>
                                <w:color w:val="9D175A"/>
                                <w:sz w:val="72"/>
                              </w:rPr>
                              <w:t>Science</w:t>
                            </w:r>
                            <w:r w:rsidRPr="00A60EC6">
                              <w:rPr>
                                <w:b/>
                                <w:color w:val="9D175A"/>
                                <w:sz w:val="72"/>
                              </w:rPr>
                              <w:t xml:space="preserve">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7.5pt;width:407.9pt;height:54.1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72"/>
                        </w:rPr>
                      </w:pP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Year </w:t>
                      </w:r>
                      <w:r w:rsidR="00805616">
                        <w:rPr>
                          <w:b/>
                          <w:color w:val="9D175A"/>
                          <w:sz w:val="72"/>
                        </w:rPr>
                        <w:t>8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  <w:r w:rsidR="00F50605">
                        <w:rPr>
                          <w:b/>
                          <w:color w:val="9D175A"/>
                          <w:sz w:val="72"/>
                        </w:rPr>
                        <w:t>Science</w:t>
                      </w:r>
                      <w:r w:rsidRPr="00A60EC6">
                        <w:rPr>
                          <w:b/>
                          <w:color w:val="9D175A"/>
                          <w:sz w:val="72"/>
                        </w:rPr>
                        <w:t xml:space="preserve">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23B3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5276850</wp:posOffset>
            </wp:positionH>
            <wp:positionV relativeFrom="page">
              <wp:posOffset>371475</wp:posOffset>
            </wp:positionV>
            <wp:extent cx="1438275" cy="1457325"/>
            <wp:effectExtent l="0" t="0" r="9525" b="952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9" t="70732" r="44660" b="8793"/>
                    <a:stretch/>
                  </pic:blipFill>
                  <pic:spPr bwMode="auto">
                    <a:xfrm>
                      <a:off x="0" y="0"/>
                      <a:ext cx="14382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B3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-219075</wp:posOffset>
                </wp:positionV>
                <wp:extent cx="1476375" cy="15811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7" style="position:absolute;margin-left:395.25pt;margin-top:-17.25pt;width:116.25pt;height:12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" filled="f" stroked="f" strokeweight="1pt">
                <v:textbox>
                  <w:txbxContent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23B3F">
        <w:tab/>
      </w:r>
    </w:p>
    <w:p w:rsidR="00DE789B" w:rsidRDefault="00223B3F" w:rsidP="00DE789B">
      <w:pPr>
        <w:tabs>
          <w:tab w:val="left" w:pos="1275"/>
        </w:tabs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>
                <wp:simplePos x="0" y="0"/>
                <wp:positionH relativeFrom="column">
                  <wp:posOffset>238125</wp:posOffset>
                </wp:positionH>
                <wp:positionV relativeFrom="page">
                  <wp:posOffset>1182370</wp:posOffset>
                </wp:positionV>
                <wp:extent cx="3913200" cy="5544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3200" cy="55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3F" w:rsidRPr="00A60EC6" w:rsidRDefault="00223B3F" w:rsidP="00223B3F">
                            <w:pPr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 w:rsidR="00805616">
                              <w:rPr>
                                <w:b/>
                                <w:color w:val="9D175A"/>
                                <w:sz w:val="36"/>
                              </w:rPr>
                              <w:t>8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F50605">
                              <w:rPr>
                                <w:b/>
                                <w:color w:val="9D175A"/>
                                <w:sz w:val="36"/>
                              </w:rPr>
                              <w:t>Science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>Curriculum</w:t>
                            </w:r>
                            <w:r w:rsidRPr="00A60EC6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Information </w:t>
                            </w:r>
                          </w:p>
                          <w:p w:rsidR="00223B3F" w:rsidRDefault="00223B3F" w:rsidP="00223B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left:0;text-align:left;margin-left:18.75pt;margin-top:93.1pt;width:308.15pt;height:4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" o:allowoverlap="f" filled="f" stroked="f" strokeweight="1pt">
                <v:textbox>
                  <w:txbxContent>
                    <w:p w:rsidR="00223B3F" w:rsidRPr="00A60EC6" w:rsidRDefault="00223B3F" w:rsidP="00223B3F">
                      <w:pPr>
                        <w:rPr>
                          <w:b/>
                          <w:color w:val="9D175A"/>
                          <w:sz w:val="36"/>
                        </w:rPr>
                      </w:pP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 w:rsidR="00805616">
                        <w:rPr>
                          <w:b/>
                          <w:color w:val="9D175A"/>
                          <w:sz w:val="36"/>
                        </w:rPr>
                        <w:t>8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F50605">
                        <w:rPr>
                          <w:b/>
                          <w:color w:val="9D175A"/>
                          <w:sz w:val="36"/>
                        </w:rPr>
                        <w:t>Science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>Curriculum</w:t>
                      </w:r>
                      <w:r w:rsidRPr="00A60EC6">
                        <w:rPr>
                          <w:b/>
                          <w:color w:val="9D175A"/>
                          <w:sz w:val="36"/>
                        </w:rPr>
                        <w:t xml:space="preserve"> Information </w:t>
                      </w:r>
                    </w:p>
                    <w:p w:rsidR="00223B3F" w:rsidRDefault="00223B3F" w:rsidP="00223B3F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A60EC6" w:rsidRDefault="00A60EC6" w:rsidP="00DE789B">
      <w:pPr>
        <w:tabs>
          <w:tab w:val="left" w:pos="1275"/>
        </w:tabs>
        <w:jc w:val="both"/>
      </w:pPr>
    </w:p>
    <w:p w:rsidR="00A60EC6" w:rsidRDefault="00A60EC6" w:rsidP="00DE789B">
      <w:pPr>
        <w:tabs>
          <w:tab w:val="left" w:pos="1275"/>
        </w:tabs>
        <w:jc w:val="both"/>
      </w:pPr>
    </w:p>
    <w:tbl>
      <w:tblPr>
        <w:tblStyle w:val="TableGrid"/>
        <w:tblpPr w:leftFromText="181" w:rightFromText="181" w:vertAnchor="page" w:horzAnchor="margin" w:tblpY="3063"/>
        <w:tblOverlap w:val="never"/>
        <w:tblW w:w="10485" w:type="dxa"/>
        <w:tblLayout w:type="fixed"/>
        <w:tblLook w:val="04A0" w:firstRow="1" w:lastRow="0" w:firstColumn="1" w:lastColumn="0" w:noHBand="0" w:noVBand="1"/>
      </w:tblPr>
      <w:tblGrid>
        <w:gridCol w:w="1347"/>
        <w:gridCol w:w="1909"/>
        <w:gridCol w:w="3543"/>
        <w:gridCol w:w="3686"/>
      </w:tblGrid>
      <w:tr w:rsidR="00223B3F" w:rsidTr="00F72971">
        <w:tc>
          <w:tcPr>
            <w:tcW w:w="1347" w:type="dxa"/>
          </w:tcPr>
          <w:p w:rsidR="00223B3F" w:rsidRDefault="00223B3F" w:rsidP="00883F8E"/>
        </w:tc>
        <w:tc>
          <w:tcPr>
            <w:tcW w:w="1909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 Question:</w:t>
            </w:r>
          </w:p>
        </w:tc>
        <w:tc>
          <w:tcPr>
            <w:tcW w:w="3543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Specification:</w:t>
            </w:r>
          </w:p>
        </w:tc>
        <w:tc>
          <w:tcPr>
            <w:tcW w:w="3686" w:type="dxa"/>
          </w:tcPr>
          <w:p w:rsidR="00223B3F" w:rsidRPr="00DE789B" w:rsidRDefault="00223B3F" w:rsidP="00883F8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Skill Focus</w:t>
            </w:r>
            <w:r w:rsidRPr="00DE789B">
              <w:rPr>
                <w:b/>
                <w:sz w:val="28"/>
              </w:rPr>
              <w:t>: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1:</w:t>
            </w:r>
          </w:p>
        </w:tc>
        <w:tc>
          <w:tcPr>
            <w:tcW w:w="1909" w:type="dxa"/>
          </w:tcPr>
          <w:p w:rsidR="00223B3F" w:rsidRPr="00DE789B" w:rsidRDefault="00A62309" w:rsidP="00883F8E">
            <w:pPr>
              <w:rPr>
                <w:sz w:val="24"/>
              </w:rPr>
            </w:pPr>
            <w:r>
              <w:rPr>
                <w:sz w:val="24"/>
              </w:rPr>
              <w:t>How does our body digest food?</w:t>
            </w:r>
          </w:p>
        </w:tc>
        <w:tc>
          <w:tcPr>
            <w:tcW w:w="3543" w:type="dxa"/>
          </w:tcPr>
          <w:p w:rsidR="0063080F" w:rsidRDefault="00A62309" w:rsidP="00B07E8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Food &amp; Digestion </w:t>
            </w:r>
          </w:p>
          <w:p w:rsidR="00A62309" w:rsidRPr="00A60EC6" w:rsidRDefault="00A62309" w:rsidP="00B07E8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Particles &amp; Matter</w:t>
            </w:r>
          </w:p>
          <w:p w:rsidR="00223B3F" w:rsidRPr="00A60EC6" w:rsidRDefault="00A62309" w:rsidP="00B07E87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Elements, Compounds &amp; Mixtures</w:t>
            </w:r>
          </w:p>
          <w:p w:rsidR="00223B3F" w:rsidRPr="00A60EC6" w:rsidRDefault="00223B3F" w:rsidP="00A62309">
            <w:pPr>
              <w:pStyle w:val="ListParagraph"/>
              <w:rPr>
                <w:b/>
                <w:sz w:val="24"/>
              </w:rPr>
            </w:pPr>
          </w:p>
        </w:tc>
        <w:tc>
          <w:tcPr>
            <w:tcW w:w="3686" w:type="dxa"/>
          </w:tcPr>
          <w:p w:rsidR="0063080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Subject knowledge recall</w:t>
            </w:r>
          </w:p>
          <w:p w:rsidR="00A62309" w:rsidRDefault="00A62309" w:rsidP="00883F8E">
            <w:pPr>
              <w:rPr>
                <w:sz w:val="24"/>
              </w:rPr>
            </w:pPr>
            <w:r>
              <w:rPr>
                <w:sz w:val="24"/>
              </w:rPr>
              <w:t>Practical skills</w:t>
            </w:r>
          </w:p>
          <w:p w:rsidR="0063080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63080F" w:rsidRPr="00B25B05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Graphing skills</w:t>
            </w:r>
          </w:p>
          <w:p w:rsidR="00223B3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Numerical and data handling</w:t>
            </w:r>
          </w:p>
          <w:p w:rsidR="00223B3F" w:rsidRPr="00B25B05" w:rsidRDefault="00C63CF9" w:rsidP="00C63CF9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Term</w:t>
            </w:r>
            <w:r w:rsidRPr="00DE789B">
              <w:rPr>
                <w:b/>
                <w:sz w:val="24"/>
              </w:rPr>
              <w:t xml:space="preserve"> 2:</w:t>
            </w:r>
          </w:p>
        </w:tc>
        <w:tc>
          <w:tcPr>
            <w:tcW w:w="1909" w:type="dxa"/>
          </w:tcPr>
          <w:p w:rsidR="00223B3F" w:rsidRDefault="00A62309" w:rsidP="00883F8E">
            <w:pPr>
              <w:rPr>
                <w:sz w:val="24"/>
              </w:rPr>
            </w:pPr>
            <w:r>
              <w:rPr>
                <w:sz w:val="24"/>
              </w:rPr>
              <w:t>How and why are materials chosen for specific uses?</w:t>
            </w: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F50605" w:rsidRDefault="00A62309" w:rsidP="00B07E8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Respiration &amp; Exercise</w:t>
            </w:r>
          </w:p>
          <w:p w:rsidR="00A62309" w:rsidRPr="00A60EC6" w:rsidRDefault="00A62309" w:rsidP="00B07E8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Wave Properties </w:t>
            </w:r>
          </w:p>
          <w:p w:rsidR="00223B3F" w:rsidRPr="00A62309" w:rsidRDefault="00A62309" w:rsidP="00B07E87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Materials &amp; their Uses</w:t>
            </w:r>
          </w:p>
        </w:tc>
        <w:tc>
          <w:tcPr>
            <w:tcW w:w="3686" w:type="dxa"/>
          </w:tcPr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Subject knowledge recall</w:t>
            </w:r>
          </w:p>
          <w:p w:rsidR="00A62309" w:rsidRDefault="00A62309" w:rsidP="00A62309">
            <w:pPr>
              <w:rPr>
                <w:sz w:val="24"/>
              </w:rPr>
            </w:pPr>
            <w:r>
              <w:rPr>
                <w:sz w:val="24"/>
              </w:rPr>
              <w:t>Practical skills</w:t>
            </w:r>
          </w:p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63080F" w:rsidRPr="00B25B05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Graphing skills</w:t>
            </w:r>
          </w:p>
          <w:p w:rsidR="00223B3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Numerical and data handling</w:t>
            </w:r>
          </w:p>
          <w:p w:rsidR="00C63CF9" w:rsidRPr="00B25B05" w:rsidRDefault="00C63CF9" w:rsidP="0063080F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</w:tc>
      </w:tr>
      <w:tr w:rsidR="00223B3F" w:rsidTr="00F72971">
        <w:tc>
          <w:tcPr>
            <w:tcW w:w="1347" w:type="dxa"/>
          </w:tcPr>
          <w:p w:rsidR="00223B3F" w:rsidRPr="00DE789B" w:rsidRDefault="00223B3F" w:rsidP="00883F8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Term </w:t>
            </w:r>
            <w:r w:rsidRPr="00DE789B">
              <w:rPr>
                <w:b/>
                <w:sz w:val="24"/>
              </w:rPr>
              <w:t>3</w:t>
            </w:r>
            <w:r w:rsidR="002F4ADF">
              <w:rPr>
                <w:b/>
                <w:sz w:val="24"/>
              </w:rPr>
              <w:t>:</w:t>
            </w:r>
          </w:p>
        </w:tc>
        <w:tc>
          <w:tcPr>
            <w:tcW w:w="1909" w:type="dxa"/>
          </w:tcPr>
          <w:p w:rsidR="00223B3F" w:rsidRDefault="00A62309" w:rsidP="00883F8E">
            <w:pPr>
              <w:rPr>
                <w:sz w:val="24"/>
              </w:rPr>
            </w:pPr>
            <w:r>
              <w:rPr>
                <w:sz w:val="24"/>
              </w:rPr>
              <w:t>How do eco-systems support life?</w:t>
            </w:r>
          </w:p>
          <w:p w:rsidR="00223B3F" w:rsidRDefault="00223B3F" w:rsidP="00883F8E">
            <w:pPr>
              <w:rPr>
                <w:sz w:val="24"/>
              </w:rPr>
            </w:pPr>
          </w:p>
          <w:p w:rsidR="00223B3F" w:rsidRPr="00DE789B" w:rsidRDefault="00223B3F" w:rsidP="00883F8E">
            <w:pPr>
              <w:rPr>
                <w:sz w:val="24"/>
              </w:rPr>
            </w:pPr>
          </w:p>
        </w:tc>
        <w:tc>
          <w:tcPr>
            <w:tcW w:w="3543" w:type="dxa"/>
          </w:tcPr>
          <w:p w:rsidR="00A62309" w:rsidRPr="00A62309" w:rsidRDefault="00A62309" w:rsidP="00B07E8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sz w:val="24"/>
              </w:rPr>
            </w:pPr>
            <w:bookmarkStart w:id="0" w:name="_GoBack"/>
            <w:r>
              <w:rPr>
                <w:sz w:val="24"/>
              </w:rPr>
              <w:t>Plants, Animals &amp; Food Chains</w:t>
            </w:r>
          </w:p>
          <w:p w:rsidR="00223B3F" w:rsidRPr="00A60EC6" w:rsidRDefault="00A62309" w:rsidP="00B07E87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b/>
                <w:sz w:val="24"/>
              </w:rPr>
            </w:pPr>
            <w:r>
              <w:rPr>
                <w:sz w:val="24"/>
              </w:rPr>
              <w:t>Electricity &amp; Magnetism</w:t>
            </w:r>
            <w:r w:rsidR="00223B3F">
              <w:rPr>
                <w:b/>
                <w:sz w:val="24"/>
              </w:rPr>
              <w:t xml:space="preserve"> </w:t>
            </w:r>
            <w:bookmarkEnd w:id="0"/>
          </w:p>
        </w:tc>
        <w:tc>
          <w:tcPr>
            <w:tcW w:w="3686" w:type="dxa"/>
          </w:tcPr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Subject knowledge recall</w:t>
            </w:r>
          </w:p>
          <w:p w:rsidR="00A62309" w:rsidRDefault="00A62309" w:rsidP="00A62309">
            <w:pPr>
              <w:rPr>
                <w:sz w:val="24"/>
              </w:rPr>
            </w:pPr>
            <w:r>
              <w:rPr>
                <w:sz w:val="24"/>
              </w:rPr>
              <w:t>Practical skills</w:t>
            </w:r>
          </w:p>
          <w:p w:rsidR="0063080F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Scientific techniques</w:t>
            </w:r>
          </w:p>
          <w:p w:rsidR="0063080F" w:rsidRPr="00B25B05" w:rsidRDefault="0063080F" w:rsidP="0063080F">
            <w:pPr>
              <w:rPr>
                <w:sz w:val="24"/>
              </w:rPr>
            </w:pPr>
            <w:r>
              <w:rPr>
                <w:sz w:val="24"/>
              </w:rPr>
              <w:t>Graphing skills</w:t>
            </w:r>
          </w:p>
          <w:p w:rsidR="00223B3F" w:rsidRDefault="0063080F" w:rsidP="00883F8E">
            <w:pPr>
              <w:rPr>
                <w:sz w:val="24"/>
              </w:rPr>
            </w:pPr>
            <w:r>
              <w:rPr>
                <w:sz w:val="24"/>
              </w:rPr>
              <w:t>Numerical and data handling</w:t>
            </w:r>
          </w:p>
          <w:p w:rsidR="00C63CF9" w:rsidRPr="00B25B05" w:rsidRDefault="00C63CF9" w:rsidP="00883F8E">
            <w:pPr>
              <w:rPr>
                <w:sz w:val="24"/>
              </w:rPr>
            </w:pPr>
            <w:r>
              <w:rPr>
                <w:sz w:val="24"/>
              </w:rPr>
              <w:t>How Science works</w:t>
            </w:r>
          </w:p>
        </w:tc>
      </w:tr>
    </w:tbl>
    <w:tbl>
      <w:tblPr>
        <w:tblStyle w:val="TableGrid"/>
        <w:tblpPr w:leftFromText="181" w:rightFromText="181" w:vertAnchor="page" w:horzAnchor="margin" w:tblpY="10485"/>
        <w:tblOverlap w:val="never"/>
        <w:tblW w:w="10485" w:type="dxa"/>
        <w:tblLook w:val="04A0" w:firstRow="1" w:lastRow="0" w:firstColumn="1" w:lastColumn="0" w:noHBand="0" w:noVBand="1"/>
      </w:tblPr>
      <w:tblGrid>
        <w:gridCol w:w="2282"/>
        <w:gridCol w:w="3160"/>
        <w:gridCol w:w="5043"/>
      </w:tblGrid>
      <w:tr w:rsidR="00883F8E" w:rsidTr="00883F8E">
        <w:trPr>
          <w:trHeight w:val="277"/>
        </w:trPr>
        <w:tc>
          <w:tcPr>
            <w:tcW w:w="2282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Assessment</w:t>
            </w:r>
          </w:p>
        </w:tc>
        <w:tc>
          <w:tcPr>
            <w:tcW w:w="3160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Time/Venue</w:t>
            </w:r>
          </w:p>
        </w:tc>
        <w:tc>
          <w:tcPr>
            <w:tcW w:w="5043" w:type="dxa"/>
          </w:tcPr>
          <w:p w:rsidR="00883F8E" w:rsidRPr="00533260" w:rsidRDefault="00883F8E" w:rsidP="00883F8E">
            <w:pPr>
              <w:tabs>
                <w:tab w:val="left" w:pos="1275"/>
              </w:tabs>
              <w:jc w:val="center"/>
              <w:rPr>
                <w:b/>
                <w:sz w:val="28"/>
              </w:rPr>
            </w:pPr>
            <w:r w:rsidRPr="00533260">
              <w:rPr>
                <w:b/>
                <w:sz w:val="28"/>
              </w:rPr>
              <w:t>What will be assessed?</w:t>
            </w:r>
          </w:p>
        </w:tc>
      </w:tr>
      <w:tr w:rsidR="00883F8E" w:rsidTr="00883F8E">
        <w:trPr>
          <w:trHeight w:val="896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 xml:space="preserve">1 </w:t>
            </w:r>
            <w:r>
              <w:rPr>
                <w:sz w:val="24"/>
              </w:rPr>
              <w:t>: Linking to Term 1</w:t>
            </w:r>
            <w:r w:rsidRPr="002629CE">
              <w:rPr>
                <w:sz w:val="24"/>
              </w:rPr>
              <w:t xml:space="preserve"> 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A62309" w:rsidRPr="00FA0B64" w:rsidRDefault="00A62309" w:rsidP="00A62309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883F8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63080F" w:rsidRDefault="0063080F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handling</w:t>
            </w:r>
          </w:p>
          <w:p w:rsidR="0063080F" w:rsidRDefault="0063080F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 skills</w:t>
            </w:r>
          </w:p>
          <w:p w:rsidR="00883F8E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Problem solving</w:t>
            </w:r>
          </w:p>
          <w:p w:rsidR="0063080F" w:rsidRPr="00B25B05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Describing graphical data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2629CE" w:rsidRDefault="00883F8E" w:rsidP="00883F8E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2</w:t>
            </w:r>
            <w:r>
              <w:rPr>
                <w:sz w:val="24"/>
              </w:rPr>
              <w:t xml:space="preserve">: Linking to </w:t>
            </w:r>
            <w:r w:rsidR="00F50605">
              <w:rPr>
                <w:sz w:val="24"/>
              </w:rPr>
              <w:t xml:space="preserve">Term 1 and </w:t>
            </w:r>
            <w:r>
              <w:rPr>
                <w:sz w:val="24"/>
              </w:rPr>
              <w:t>Term 2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sz w:val="24"/>
              </w:rPr>
            </w:pPr>
            <w:r w:rsidRPr="00FA0B64">
              <w:rPr>
                <w:sz w:val="24"/>
              </w:rPr>
              <w:t>Assessment held in-class</w:t>
            </w:r>
          </w:p>
          <w:p w:rsidR="00A62309" w:rsidRPr="00FA0B64" w:rsidRDefault="00A62309" w:rsidP="00A62309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63080F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63080F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handling</w:t>
            </w:r>
          </w:p>
          <w:p w:rsidR="0063080F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 skills</w:t>
            </w:r>
          </w:p>
          <w:p w:rsidR="0063080F" w:rsidRPr="00B25B05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Problem solving</w:t>
            </w:r>
          </w:p>
          <w:p w:rsidR="00883F8E" w:rsidRPr="00B25B05" w:rsidRDefault="0063080F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Describing graphical data</w:t>
            </w:r>
          </w:p>
        </w:tc>
      </w:tr>
      <w:tr w:rsidR="00883F8E" w:rsidTr="00883F8E">
        <w:trPr>
          <w:trHeight w:val="675"/>
        </w:trPr>
        <w:tc>
          <w:tcPr>
            <w:tcW w:w="2282" w:type="dxa"/>
          </w:tcPr>
          <w:p w:rsidR="00883F8E" w:rsidRPr="000A6501" w:rsidRDefault="00883F8E" w:rsidP="00F50605">
            <w:pPr>
              <w:tabs>
                <w:tab w:val="left" w:pos="1275"/>
              </w:tabs>
              <w:rPr>
                <w:sz w:val="24"/>
              </w:rPr>
            </w:pPr>
            <w:r w:rsidRPr="002629CE">
              <w:rPr>
                <w:sz w:val="24"/>
              </w:rPr>
              <w:t>3</w:t>
            </w:r>
            <w:r>
              <w:rPr>
                <w:sz w:val="24"/>
              </w:rPr>
              <w:t xml:space="preserve">: </w:t>
            </w:r>
            <w:r w:rsidR="00F50605">
              <w:rPr>
                <w:sz w:val="24"/>
              </w:rPr>
              <w:t>Linking to Term 1, Term 2 and Term 3</w:t>
            </w:r>
          </w:p>
        </w:tc>
        <w:tc>
          <w:tcPr>
            <w:tcW w:w="3160" w:type="dxa"/>
          </w:tcPr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spacing w:after="160" w:line="259" w:lineRule="auto"/>
              <w:rPr>
                <w:sz w:val="24"/>
              </w:rPr>
            </w:pPr>
            <w:r w:rsidRPr="00FA0B64">
              <w:rPr>
                <w:sz w:val="24"/>
              </w:rPr>
              <w:t>Assessment held</w:t>
            </w:r>
            <w:r>
              <w:rPr>
                <w:sz w:val="24"/>
              </w:rPr>
              <w:t xml:space="preserve"> in</w:t>
            </w:r>
            <w:r w:rsidRPr="00FA0B64">
              <w:rPr>
                <w:sz w:val="24"/>
              </w:rPr>
              <w:t xml:space="preserve"> </w:t>
            </w:r>
            <w:r w:rsidR="00B25B05">
              <w:rPr>
                <w:sz w:val="24"/>
              </w:rPr>
              <w:t>the Exam H</w:t>
            </w:r>
            <w:r>
              <w:rPr>
                <w:sz w:val="24"/>
              </w:rPr>
              <w:t>all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 w:rsidRPr="00FA0B64">
              <w:rPr>
                <w:sz w:val="24"/>
              </w:rPr>
              <w:t>50 minutes</w:t>
            </w:r>
          </w:p>
          <w:p w:rsidR="00883F8E" w:rsidRPr="00FA0B64" w:rsidRDefault="00883F8E" w:rsidP="00883F8E">
            <w:pPr>
              <w:pStyle w:val="ListParagraph"/>
              <w:numPr>
                <w:ilvl w:val="0"/>
                <w:numId w:val="7"/>
              </w:numPr>
              <w:tabs>
                <w:tab w:val="left" w:pos="1275"/>
              </w:tabs>
              <w:rPr>
                <w:b/>
                <w:sz w:val="24"/>
              </w:rPr>
            </w:pPr>
            <w:r>
              <w:rPr>
                <w:sz w:val="24"/>
              </w:rPr>
              <w:t>Teacher assessed</w:t>
            </w:r>
          </w:p>
        </w:tc>
        <w:tc>
          <w:tcPr>
            <w:tcW w:w="5043" w:type="dxa"/>
          </w:tcPr>
          <w:p w:rsidR="0063080F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 w:rsidRPr="00B25B05">
              <w:rPr>
                <w:sz w:val="24"/>
              </w:rPr>
              <w:t xml:space="preserve">Subject knowledge recall </w:t>
            </w:r>
          </w:p>
          <w:p w:rsidR="0063080F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Data handling</w:t>
            </w:r>
          </w:p>
          <w:p w:rsidR="0063080F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Numeracy skills</w:t>
            </w:r>
          </w:p>
          <w:p w:rsidR="0063080F" w:rsidRPr="00B25B05" w:rsidRDefault="0063080F" w:rsidP="0063080F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Problem solving</w:t>
            </w:r>
          </w:p>
          <w:p w:rsidR="00883F8E" w:rsidRPr="00B25B05" w:rsidRDefault="0063080F" w:rsidP="00883F8E">
            <w:pPr>
              <w:tabs>
                <w:tab w:val="left" w:pos="1275"/>
              </w:tabs>
              <w:rPr>
                <w:sz w:val="24"/>
              </w:rPr>
            </w:pPr>
            <w:r>
              <w:rPr>
                <w:sz w:val="24"/>
              </w:rPr>
              <w:t>Describing graphical data</w:t>
            </w:r>
          </w:p>
        </w:tc>
      </w:tr>
    </w:tbl>
    <w:p w:rsidR="00DE789B" w:rsidRPr="002629CE" w:rsidRDefault="00883F8E" w:rsidP="002629CE">
      <w:r>
        <w:rPr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6048375</wp:posOffset>
                </wp:positionV>
                <wp:extent cx="4333875" cy="4286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F8E" w:rsidRPr="00883F8E" w:rsidRDefault="00883F8E" w:rsidP="00883F8E">
                            <w:pPr>
                              <w:jc w:val="center"/>
                              <w:rPr>
                                <w:b/>
                                <w:color w:val="9D175A"/>
                                <w:sz w:val="36"/>
                              </w:rPr>
                            </w:pP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Year </w:t>
                            </w:r>
                            <w:r w:rsidR="00A62309">
                              <w:rPr>
                                <w:b/>
                                <w:color w:val="9D175A"/>
                                <w:sz w:val="36"/>
                              </w:rPr>
                              <w:t>8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</w:t>
                            </w:r>
                            <w:r w:rsidR="00F50605">
                              <w:rPr>
                                <w:b/>
                                <w:color w:val="9D175A"/>
                                <w:sz w:val="36"/>
                              </w:rPr>
                              <w:t>Science</w:t>
                            </w:r>
                            <w:r w:rsidRPr="00883F8E">
                              <w:rPr>
                                <w:b/>
                                <w:color w:val="9D175A"/>
                                <w:sz w:val="36"/>
                              </w:rPr>
                              <w:t xml:space="preserve"> Assessment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9" style="position:absolute;margin-left:0;margin-top:476.25pt;width:341.25pt;height:33.7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" filled="f" stroked="f" strokeweight="1pt">
                <v:textbox>
                  <w:txbxContent>
                    <w:p w:rsidR="00883F8E" w:rsidRPr="00883F8E" w:rsidRDefault="00883F8E" w:rsidP="00883F8E">
                      <w:pPr>
                        <w:jc w:val="center"/>
                        <w:rPr>
                          <w:b/>
                          <w:color w:val="9D175A"/>
                          <w:sz w:val="36"/>
                        </w:rPr>
                      </w:pP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Year </w:t>
                      </w:r>
                      <w:r w:rsidR="00A62309">
                        <w:rPr>
                          <w:b/>
                          <w:color w:val="9D175A"/>
                          <w:sz w:val="36"/>
                        </w:rPr>
                        <w:t>8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</w:t>
                      </w:r>
                      <w:r w:rsidR="00F50605">
                        <w:rPr>
                          <w:b/>
                          <w:color w:val="9D175A"/>
                          <w:sz w:val="36"/>
                        </w:rPr>
                        <w:t>Science</w:t>
                      </w:r>
                      <w:r w:rsidRPr="00883F8E">
                        <w:rPr>
                          <w:b/>
                          <w:color w:val="9D175A"/>
                          <w:sz w:val="36"/>
                        </w:rPr>
                        <w:t xml:space="preserve"> Assessment Information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0B64" w:rsidRPr="00326BBB">
        <w:rPr>
          <w:b/>
          <w:noProof/>
          <w:sz w:val="28"/>
          <w:lang w:eastAsia="en-GB"/>
        </w:rPr>
        <w:t xml:space="preserve"> </w:t>
      </w:r>
    </w:p>
    <w:sectPr w:rsidR="00DE789B" w:rsidRPr="002629CE" w:rsidSect="00FA0B64">
      <w:headerReference w:type="default" r:id="rId9"/>
      <w:footerReference w:type="default" r:id="rId1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5F32" w:rsidRDefault="00CF5F32" w:rsidP="00223B3F">
      <w:pPr>
        <w:spacing w:after="0" w:line="240" w:lineRule="auto"/>
      </w:pPr>
      <w:r>
        <w:separator/>
      </w:r>
    </w:p>
  </w:endnote>
  <w:end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F8E" w:rsidRDefault="00883F8E">
    <w:pPr>
      <w:pStyle w:val="Footer"/>
    </w:pPr>
  </w:p>
  <w:p w:rsidR="00883F8E" w:rsidRDefault="00883F8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6A271A5" wp14:editId="50EEB5D6">
          <wp:simplePos x="0" y="0"/>
          <wp:positionH relativeFrom="margin">
            <wp:align>center</wp:align>
          </wp:positionH>
          <wp:positionV relativeFrom="margin">
            <wp:posOffset>8796655</wp:posOffset>
          </wp:positionV>
          <wp:extent cx="6029325" cy="589915"/>
          <wp:effectExtent l="0" t="0" r="9525" b="635"/>
          <wp:wrapNone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0361" r="1784" b="20759"/>
                  <a:stretch/>
                </pic:blipFill>
                <pic:spPr bwMode="auto">
                  <a:xfrm>
                    <a:off x="0" y="0"/>
                    <a:ext cx="6029325" cy="5899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5F32" w:rsidRDefault="00CF5F32" w:rsidP="00223B3F">
      <w:pPr>
        <w:spacing w:after="0" w:line="240" w:lineRule="auto"/>
      </w:pPr>
      <w:r>
        <w:separator/>
      </w:r>
    </w:p>
  </w:footnote>
  <w:footnote w:type="continuationSeparator" w:id="0">
    <w:p w:rsidR="00CF5F32" w:rsidRDefault="00CF5F32" w:rsidP="00223B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3B3F" w:rsidRDefault="00223B3F">
    <w:pPr>
      <w:pStyle w:val="Header"/>
    </w:pPr>
  </w:p>
  <w:p w:rsidR="00223B3F" w:rsidRDefault="00223B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B4830"/>
    <w:multiLevelType w:val="hybridMultilevel"/>
    <w:tmpl w:val="3B3A7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3495F"/>
    <w:multiLevelType w:val="hybridMultilevel"/>
    <w:tmpl w:val="BAF25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3B0B53"/>
    <w:multiLevelType w:val="hybridMultilevel"/>
    <w:tmpl w:val="3F1EE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670B34"/>
    <w:multiLevelType w:val="hybridMultilevel"/>
    <w:tmpl w:val="EE745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24A84"/>
    <w:multiLevelType w:val="hybridMultilevel"/>
    <w:tmpl w:val="FF3AD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051CE"/>
    <w:multiLevelType w:val="hybridMultilevel"/>
    <w:tmpl w:val="0E985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BA4CCE"/>
    <w:multiLevelType w:val="hybridMultilevel"/>
    <w:tmpl w:val="94284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725"/>
    <w:rsid w:val="000A6501"/>
    <w:rsid w:val="00223B3F"/>
    <w:rsid w:val="002629CE"/>
    <w:rsid w:val="002F4ADF"/>
    <w:rsid w:val="0030580E"/>
    <w:rsid w:val="00306215"/>
    <w:rsid w:val="00326BBB"/>
    <w:rsid w:val="00432725"/>
    <w:rsid w:val="00533260"/>
    <w:rsid w:val="00583CAF"/>
    <w:rsid w:val="0063080F"/>
    <w:rsid w:val="006A20D5"/>
    <w:rsid w:val="00805616"/>
    <w:rsid w:val="00883F8E"/>
    <w:rsid w:val="009B10C8"/>
    <w:rsid w:val="00A33FC3"/>
    <w:rsid w:val="00A60EC6"/>
    <w:rsid w:val="00A62309"/>
    <w:rsid w:val="00B07E87"/>
    <w:rsid w:val="00B25B05"/>
    <w:rsid w:val="00B97F54"/>
    <w:rsid w:val="00C63CF9"/>
    <w:rsid w:val="00CF5F32"/>
    <w:rsid w:val="00DE789B"/>
    <w:rsid w:val="00F50605"/>
    <w:rsid w:val="00F72971"/>
    <w:rsid w:val="00FA0B64"/>
    <w:rsid w:val="00FD04DD"/>
    <w:rsid w:val="00FD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698B6A49-2601-4669-BABC-10F1E5D4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4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27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8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F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B3F"/>
  </w:style>
  <w:style w:type="paragraph" w:styleId="Footer">
    <w:name w:val="footer"/>
    <w:basedOn w:val="Normal"/>
    <w:link w:val="FooterChar"/>
    <w:uiPriority w:val="99"/>
    <w:unhideWhenUsed/>
    <w:rsid w:val="00223B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B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7F4D3C-64BA-4424-9168-C4F06C422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C31E3DB9</Template>
  <TotalTime>6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School &amp; Sixth Form College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S. Clark</dc:creator>
  <cp:keywords/>
  <dc:description/>
  <cp:lastModifiedBy>Mr G. Wylam</cp:lastModifiedBy>
  <cp:revision>4</cp:revision>
  <cp:lastPrinted>2018-09-26T09:31:00Z</cp:lastPrinted>
  <dcterms:created xsi:type="dcterms:W3CDTF">2018-10-18T15:42:00Z</dcterms:created>
  <dcterms:modified xsi:type="dcterms:W3CDTF">2018-10-18T15:50:00Z</dcterms:modified>
</cp:coreProperties>
</file>