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A60EC6" w:rsidRDefault="00CD37E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</w:t>
                            </w:r>
                            <w:r w:rsidR="009F48C0">
                              <w:rPr>
                                <w:b/>
                                <w:color w:val="9D175A"/>
                                <w:sz w:val="72"/>
                              </w:rPr>
                              <w:t>8 Spanish</w:t>
                            </w:r>
                          </w:p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CD37EF" w:rsidRPr="00A60EC6" w:rsidRDefault="00CD37E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 xml:space="preserve">Year </w:t>
                      </w:r>
                      <w:r w:rsidR="009F48C0">
                        <w:rPr>
                          <w:b/>
                          <w:color w:val="9D175A"/>
                          <w:sz w:val="72"/>
                        </w:rPr>
                        <w:t>8 Spanish</w:t>
                      </w:r>
                    </w:p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A60EC6" w:rsidRDefault="009F48C0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</w:t>
                            </w:r>
                            <w:r w:rsidR="00CD37E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D1566E">
                              <w:rPr>
                                <w:b/>
                                <w:color w:val="9D175A"/>
                                <w:sz w:val="36"/>
                              </w:rPr>
                              <w:t>Spanish</w:t>
                            </w:r>
                            <w:r w:rsidR="00CD37E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CD37E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CD37E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CD37EF" w:rsidRDefault="00CD37E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CD37EF" w:rsidRPr="00A60EC6" w:rsidRDefault="009F48C0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</w:t>
                      </w:r>
                      <w:r w:rsidR="00CD37E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D1566E">
                        <w:rPr>
                          <w:b/>
                          <w:color w:val="9D175A"/>
                          <w:sz w:val="36"/>
                        </w:rPr>
                        <w:t>Spanish</w:t>
                      </w:r>
                      <w:r w:rsidR="00CD37E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CD37E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CD37E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CD37EF" w:rsidRDefault="00CD37E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Default="00720BE0" w:rsidP="008D0E83">
            <w:pPr>
              <w:rPr>
                <w:sz w:val="24"/>
              </w:rPr>
            </w:pPr>
            <w:r>
              <w:rPr>
                <w:sz w:val="24"/>
              </w:rPr>
              <w:t xml:space="preserve">What </w:t>
            </w:r>
            <w:r w:rsidR="008D0E83">
              <w:rPr>
                <w:sz w:val="24"/>
              </w:rPr>
              <w:t>is my daily routine</w:t>
            </w:r>
            <w:r w:rsidR="00CD37EF">
              <w:rPr>
                <w:sz w:val="24"/>
              </w:rPr>
              <w:t>?</w:t>
            </w:r>
          </w:p>
          <w:p w:rsidR="008D0E83" w:rsidRDefault="008D0E83" w:rsidP="008D0E83">
            <w:pPr>
              <w:rPr>
                <w:sz w:val="24"/>
              </w:rPr>
            </w:pPr>
            <w:r>
              <w:rPr>
                <w:sz w:val="24"/>
              </w:rPr>
              <w:t>What do I eat at mealtimes?</w:t>
            </w:r>
          </w:p>
          <w:p w:rsidR="008D0E83" w:rsidRDefault="008D0E83" w:rsidP="008D0E83">
            <w:pPr>
              <w:rPr>
                <w:sz w:val="24"/>
              </w:rPr>
            </w:pPr>
            <w:r>
              <w:rPr>
                <w:sz w:val="24"/>
              </w:rPr>
              <w:t>Where do I go shopping?</w:t>
            </w:r>
          </w:p>
          <w:p w:rsidR="008D0E83" w:rsidRPr="00DE789B" w:rsidRDefault="008D0E83" w:rsidP="008D0E83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8D0E83" w:rsidRPr="00F6524E" w:rsidRDefault="008D0E83" w:rsidP="008D0E83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Tell the time to say when I get up etc.</w:t>
            </w:r>
          </w:p>
          <w:p w:rsidR="009F48C0" w:rsidRDefault="008D0E83" w:rsidP="00F6524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Say what I eat for breakfast/ what I ate  yesterday</w:t>
            </w:r>
          </w:p>
          <w:p w:rsidR="008D0E83" w:rsidRDefault="008D0E83" w:rsidP="00F6524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Talk about shops in my  town</w:t>
            </w:r>
          </w:p>
          <w:p w:rsidR="008D0E83" w:rsidRPr="00F6524E" w:rsidRDefault="008D0E83" w:rsidP="00F6524E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Say what presents I’m going to buy for Christmas</w:t>
            </w:r>
          </w:p>
        </w:tc>
        <w:tc>
          <w:tcPr>
            <w:tcW w:w="3686" w:type="dxa"/>
          </w:tcPr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720BE0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720BE0" w:rsidP="00720BE0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8D0E83" w:rsidP="00D1566E">
            <w:pPr>
              <w:rPr>
                <w:sz w:val="24"/>
              </w:rPr>
            </w:pPr>
            <w:r>
              <w:rPr>
                <w:sz w:val="24"/>
              </w:rPr>
              <w:t>What are your New Year resolutions?</w:t>
            </w:r>
          </w:p>
          <w:p w:rsidR="008D0E83" w:rsidRDefault="008D0E83" w:rsidP="00D1566E">
            <w:pPr>
              <w:rPr>
                <w:sz w:val="24"/>
              </w:rPr>
            </w:pPr>
            <w:r>
              <w:rPr>
                <w:sz w:val="24"/>
              </w:rPr>
              <w:t>Do you have a healthy lifestyle?</w:t>
            </w:r>
          </w:p>
          <w:p w:rsidR="008D0E83" w:rsidRPr="00DE789B" w:rsidRDefault="00673A46" w:rsidP="00673A46">
            <w:pPr>
              <w:rPr>
                <w:sz w:val="24"/>
              </w:rPr>
            </w:pPr>
            <w:r>
              <w:rPr>
                <w:sz w:val="24"/>
              </w:rPr>
              <w:t>How do you buy medication in Spain?</w:t>
            </w:r>
          </w:p>
        </w:tc>
        <w:tc>
          <w:tcPr>
            <w:tcW w:w="3543" w:type="dxa"/>
          </w:tcPr>
          <w:p w:rsidR="00F6524E" w:rsidRDefault="00673A46" w:rsidP="00F6524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Say what you are going to do this year to be happy</w:t>
            </w:r>
          </w:p>
          <w:p w:rsidR="00673A46" w:rsidRDefault="00673A46" w:rsidP="00F6524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Say what exercise you do to stay healthy</w:t>
            </w:r>
          </w:p>
          <w:p w:rsidR="00673A46" w:rsidRDefault="00673A46" w:rsidP="00F6524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Say you feel unwell </w:t>
            </w:r>
          </w:p>
          <w:p w:rsidR="00673A46" w:rsidRDefault="00673A46" w:rsidP="00F6524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Say you would like to buy </w:t>
            </w:r>
          </w:p>
          <w:p w:rsidR="00673A46" w:rsidRPr="00F6524E" w:rsidRDefault="00673A46" w:rsidP="00673A46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medicine/plasters </w:t>
            </w:r>
            <w:proofErr w:type="spellStart"/>
            <w:r>
              <w:rPr>
                <w:sz w:val="24"/>
              </w:rPr>
              <w:t>etc</w:t>
            </w:r>
            <w:proofErr w:type="spellEnd"/>
          </w:p>
        </w:tc>
        <w:tc>
          <w:tcPr>
            <w:tcW w:w="3686" w:type="dxa"/>
          </w:tcPr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CD37EF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CD37EF" w:rsidP="00CD37EF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673A46" w:rsidRDefault="00673A46" w:rsidP="00883F8E">
            <w:pPr>
              <w:rPr>
                <w:sz w:val="24"/>
              </w:rPr>
            </w:pPr>
            <w:r>
              <w:rPr>
                <w:sz w:val="24"/>
              </w:rPr>
              <w:t>What would you like to order</w:t>
            </w:r>
            <w:r w:rsidR="00E8273A">
              <w:rPr>
                <w:sz w:val="24"/>
              </w:rPr>
              <w:t>?</w:t>
            </w:r>
          </w:p>
          <w:p w:rsidR="00673A46" w:rsidRDefault="00673A46" w:rsidP="00883F8E">
            <w:pPr>
              <w:rPr>
                <w:sz w:val="24"/>
              </w:rPr>
            </w:pPr>
            <w:r>
              <w:rPr>
                <w:sz w:val="24"/>
              </w:rPr>
              <w:t>Would you like to go out?</w:t>
            </w:r>
          </w:p>
          <w:p w:rsidR="00223B3F" w:rsidRPr="00DE789B" w:rsidRDefault="00673A46" w:rsidP="00883F8E">
            <w:pPr>
              <w:rPr>
                <w:sz w:val="24"/>
              </w:rPr>
            </w:pPr>
            <w:r>
              <w:rPr>
                <w:sz w:val="24"/>
              </w:rPr>
              <w:t>Where shall we meet?</w:t>
            </w:r>
          </w:p>
        </w:tc>
        <w:tc>
          <w:tcPr>
            <w:tcW w:w="3543" w:type="dxa"/>
          </w:tcPr>
          <w:p w:rsidR="00C3351B" w:rsidRDefault="00673A4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Discuss menus and give orders in restaurants</w:t>
            </w:r>
          </w:p>
          <w:p w:rsidR="00673A46" w:rsidRDefault="00673A4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Make plans to go out with friends</w:t>
            </w:r>
          </w:p>
          <w:p w:rsidR="00673A46" w:rsidRPr="00E8273A" w:rsidRDefault="00673A4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Make plans to meet up</w:t>
            </w:r>
          </w:p>
        </w:tc>
        <w:tc>
          <w:tcPr>
            <w:tcW w:w="3686" w:type="dxa"/>
          </w:tcPr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Listening</w:t>
            </w:r>
            <w:r>
              <w:rPr>
                <w:sz w:val="24"/>
              </w:rPr>
              <w:t xml:space="preserve"> to extracts repeated twice, putting words in right order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Reading</w:t>
            </w:r>
            <w:r>
              <w:rPr>
                <w:sz w:val="24"/>
              </w:rPr>
              <w:t xml:space="preserve"> - true/false responses</w:t>
            </w:r>
          </w:p>
          <w:p w:rsidR="00E8273A" w:rsidRDefault="00E8273A" w:rsidP="00E8273A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Writing</w:t>
            </w:r>
            <w:r>
              <w:rPr>
                <w:sz w:val="24"/>
              </w:rPr>
              <w:t xml:space="preserve"> – short passages with three tenses, opinions + reasons</w:t>
            </w:r>
          </w:p>
          <w:p w:rsidR="00223B3F" w:rsidRPr="00B25B05" w:rsidRDefault="00E8273A" w:rsidP="00883F8E">
            <w:pPr>
              <w:rPr>
                <w:sz w:val="24"/>
              </w:rPr>
            </w:pPr>
            <w:r w:rsidRPr="008F76AB">
              <w:rPr>
                <w:i/>
                <w:sz w:val="24"/>
              </w:rPr>
              <w:t>Speaking</w:t>
            </w:r>
            <w:r>
              <w:rPr>
                <w:sz w:val="24"/>
              </w:rPr>
              <w:t xml:space="preserve"> – role plays and quick fire Q+A exchanges</w:t>
            </w:r>
            <w:bookmarkStart w:id="0" w:name="_GoBack"/>
            <w:bookmarkEnd w:id="0"/>
          </w:p>
        </w:tc>
      </w:tr>
    </w:tbl>
    <w:tbl>
      <w:tblPr>
        <w:tblStyle w:val="TableGrid"/>
        <w:tblpPr w:leftFromText="181" w:rightFromText="181" w:vertAnchor="page" w:horzAnchor="margin" w:tblpY="1122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CD37EF">
        <w:trPr>
          <w:trHeight w:val="277"/>
        </w:trPr>
        <w:tc>
          <w:tcPr>
            <w:tcW w:w="2282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CD37EF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CD37EF">
        <w:trPr>
          <w:trHeight w:val="896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501E27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Speaking – individual slots with each pupil</w:t>
            </w: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Pr="002629C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>: Linking to Term 2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Reading Paper</w:t>
            </w:r>
          </w:p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Listening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CD37EF">
        <w:trPr>
          <w:trHeight w:val="675"/>
        </w:trPr>
        <w:tc>
          <w:tcPr>
            <w:tcW w:w="2282" w:type="dxa"/>
          </w:tcPr>
          <w:p w:rsidR="00883F8E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Sections 1 and 2 link to Term 3.</w:t>
            </w:r>
          </w:p>
          <w:p w:rsidR="00883F8E" w:rsidRPr="000A6501" w:rsidRDefault="00883F8E" w:rsidP="00CD37E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 covers all three Terms</w:t>
            </w:r>
          </w:p>
        </w:tc>
        <w:tc>
          <w:tcPr>
            <w:tcW w:w="3160" w:type="dxa"/>
          </w:tcPr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CD37EF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501E27" w:rsidRPr="00B25B05" w:rsidRDefault="00501E27" w:rsidP="00501E27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Writing Paper</w:t>
            </w:r>
          </w:p>
          <w:p w:rsidR="00883F8E" w:rsidRPr="00B25B05" w:rsidRDefault="00883F8E" w:rsidP="00CD37EF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F6524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6715760</wp:posOffset>
                </wp:positionV>
                <wp:extent cx="4381500" cy="37147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EF" w:rsidRPr="00883F8E" w:rsidRDefault="00CD37EF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F6524E">
                              <w:rPr>
                                <w:b/>
                                <w:color w:val="9D175A"/>
                                <w:sz w:val="36"/>
                              </w:rPr>
                              <w:t>8 Spanish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528.8pt;width:345pt;height:29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" filled="f" stroked="f" strokeweight="1pt">
                <v:textbox>
                  <w:txbxContent>
                    <w:p w:rsidR="00CD37EF" w:rsidRPr="00883F8E" w:rsidRDefault="00CD37EF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 w:rsidR="00F6524E">
                        <w:rPr>
                          <w:b/>
                          <w:color w:val="9D175A"/>
                          <w:sz w:val="36"/>
                        </w:rPr>
                        <w:t>8 Spanish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7EF" w:rsidRDefault="00CD37EF" w:rsidP="00223B3F">
      <w:pPr>
        <w:spacing w:after="0" w:line="240" w:lineRule="auto"/>
      </w:pPr>
      <w:r>
        <w:separator/>
      </w:r>
    </w:p>
  </w:endnote>
  <w:endnote w:type="continuationSeparator" w:id="0">
    <w:p w:rsidR="00CD37EF" w:rsidRDefault="00CD37EF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EF" w:rsidRDefault="00CD37EF">
    <w:pPr>
      <w:pStyle w:val="Footer"/>
    </w:pPr>
  </w:p>
  <w:p w:rsidR="00CD37EF" w:rsidRDefault="00CD37E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7EF" w:rsidRDefault="00CD37EF" w:rsidP="00223B3F">
      <w:pPr>
        <w:spacing w:after="0" w:line="240" w:lineRule="auto"/>
      </w:pPr>
      <w:r>
        <w:separator/>
      </w:r>
    </w:p>
  </w:footnote>
  <w:footnote w:type="continuationSeparator" w:id="0">
    <w:p w:rsidR="00CD37EF" w:rsidRDefault="00CD37EF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7EF" w:rsidRDefault="00CD37EF">
    <w:pPr>
      <w:pStyle w:val="Header"/>
    </w:pPr>
  </w:p>
  <w:p w:rsidR="00CD37EF" w:rsidRDefault="00CD37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A6413"/>
    <w:rsid w:val="00223B3F"/>
    <w:rsid w:val="002629CE"/>
    <w:rsid w:val="002F4ADF"/>
    <w:rsid w:val="0030580E"/>
    <w:rsid w:val="00306215"/>
    <w:rsid w:val="00326BBB"/>
    <w:rsid w:val="00432725"/>
    <w:rsid w:val="004E4C44"/>
    <w:rsid w:val="00501E27"/>
    <w:rsid w:val="00533260"/>
    <w:rsid w:val="00583CAF"/>
    <w:rsid w:val="00673A46"/>
    <w:rsid w:val="006A20D5"/>
    <w:rsid w:val="00720BE0"/>
    <w:rsid w:val="00771637"/>
    <w:rsid w:val="00883F8E"/>
    <w:rsid w:val="008D0E83"/>
    <w:rsid w:val="009B10C8"/>
    <w:rsid w:val="009F48C0"/>
    <w:rsid w:val="00A33FC3"/>
    <w:rsid w:val="00A60EC6"/>
    <w:rsid w:val="00B25B05"/>
    <w:rsid w:val="00B97F54"/>
    <w:rsid w:val="00C3351B"/>
    <w:rsid w:val="00C72E5B"/>
    <w:rsid w:val="00CD37EF"/>
    <w:rsid w:val="00CF5F32"/>
    <w:rsid w:val="00D1566E"/>
    <w:rsid w:val="00DE789B"/>
    <w:rsid w:val="00E8273A"/>
    <w:rsid w:val="00F6524E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A3079C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517EE-2495-448F-99C5-BD1F5BDE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53DC7634</Template>
  <TotalTime>17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Mrs D. Donkin</cp:lastModifiedBy>
  <cp:revision>3</cp:revision>
  <cp:lastPrinted>2018-09-26T09:31:00Z</cp:lastPrinted>
  <dcterms:created xsi:type="dcterms:W3CDTF">2018-10-19T15:28:00Z</dcterms:created>
  <dcterms:modified xsi:type="dcterms:W3CDTF">2019-07-03T14:00:00Z</dcterms:modified>
</cp:coreProperties>
</file>