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EBE" w14:textId="77777777"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09F47D5A" wp14:editId="07777777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4EA41" w14:textId="77777777" w:rsidR="00D273A8" w:rsidRPr="00A60EC6" w:rsidRDefault="005A1709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D273A8">
                              <w:rPr>
                                <w:b/>
                                <w:color w:val="9D175A"/>
                                <w:sz w:val="72"/>
                              </w:rPr>
                              <w:t>DT</w:t>
                            </w:r>
                          </w:p>
                          <w:p w14:paraId="672A6659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6CBEDFB">
              <v:rect id="Rectangle 3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spid="_x0000_s1026" o:allowoverlap="f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>
                <v:textbox>
                  <w:txbxContent>
                    <w:p w:rsidRPr="00A60EC6" w:rsidR="00D273A8" w:rsidP="00223B3F" w:rsidRDefault="005A1709" w14:paraId="58C7B82C" wp14:textId="77777777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Pr="00A60EC6" w:rsidR="00D273A8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D273A8">
                        <w:rPr>
                          <w:b/>
                          <w:color w:val="9D175A"/>
                          <w:sz w:val="72"/>
                        </w:rPr>
                        <w:t>DT</w:t>
                      </w:r>
                    </w:p>
                    <w:p w:rsidR="00D273A8" w:rsidP="00223B3F" w:rsidRDefault="00D273A8" w14:paraId="0A37501D" wp14:textId="77777777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4606D4D" wp14:editId="07777777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76E3C" wp14:editId="07777777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B6C7B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6F5213C">
              <v:rect id="Rectangle 8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>
                <v:textbox>
                  <w:txbxContent>
                    <w:p w:rsidR="00D273A8" w:rsidP="00223B3F" w:rsidRDefault="00D273A8" w14:paraId="02EB378F" wp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14:paraId="0C6DEB41" w14:textId="77777777"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202377DD" wp14:editId="07777777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9C33B" w14:textId="77777777" w:rsidR="00D273A8" w:rsidRPr="00A60EC6" w:rsidRDefault="005A1709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273A8"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273A8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D273A8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14:paraId="6A05A809" w14:textId="77777777" w:rsidR="00D273A8" w:rsidRDefault="00D273A8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A5E36D2">
              <v:rect id="Rectangle 7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8" o:allowoverlap="f" filled="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>
                <v:textbox>
                  <w:txbxContent>
                    <w:p w:rsidRPr="00A60EC6" w:rsidR="00D273A8" w:rsidP="00223B3F" w:rsidRDefault="005A1709" w14:paraId="48CBCC8A" wp14:textId="77777777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D273A8">
                        <w:rPr>
                          <w:b/>
                          <w:color w:val="9D175A"/>
                          <w:sz w:val="36"/>
                        </w:rPr>
                        <w:t>DT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 w:rsidR="00D273A8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 w:rsidR="00D273A8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D273A8" w:rsidP="00223B3F" w:rsidRDefault="00D273A8" w14:paraId="5A39BBE3" wp14:textId="7777777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1C8F396" w14:textId="77777777"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2536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665EB6" w14:paraId="01276B74" w14:textId="77777777" w:rsidTr="01F3977B">
        <w:tc>
          <w:tcPr>
            <w:tcW w:w="1347" w:type="dxa"/>
          </w:tcPr>
          <w:p w14:paraId="72A3D3EC" w14:textId="77777777" w:rsidR="00665EB6" w:rsidRDefault="00665EB6" w:rsidP="00665EB6"/>
        </w:tc>
        <w:tc>
          <w:tcPr>
            <w:tcW w:w="1909" w:type="dxa"/>
          </w:tcPr>
          <w:p w14:paraId="1FF8F4DD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Key Question:</w:t>
            </w:r>
          </w:p>
        </w:tc>
        <w:tc>
          <w:tcPr>
            <w:tcW w:w="3543" w:type="dxa"/>
          </w:tcPr>
          <w:p w14:paraId="6D4226CC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Specification:</w:t>
            </w:r>
          </w:p>
        </w:tc>
        <w:tc>
          <w:tcPr>
            <w:tcW w:w="3686" w:type="dxa"/>
          </w:tcPr>
          <w:p w14:paraId="295A56FB" w14:textId="77777777" w:rsidR="00665EB6" w:rsidRPr="00665EB6" w:rsidRDefault="00665EB6" w:rsidP="00665EB6">
            <w:pPr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Skill Focus:</w:t>
            </w:r>
          </w:p>
        </w:tc>
      </w:tr>
      <w:tr w:rsidR="00665EB6" w14:paraId="0EB5AC97" w14:textId="77777777" w:rsidTr="01F3977B">
        <w:tc>
          <w:tcPr>
            <w:tcW w:w="1347" w:type="dxa"/>
          </w:tcPr>
          <w:p w14:paraId="50E5AB55" w14:textId="77777777" w:rsidR="00665EB6" w:rsidRPr="00514D3E" w:rsidRDefault="00665EB6" w:rsidP="00665EB6">
            <w:pPr>
              <w:rPr>
                <w:b/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Food</w:t>
            </w:r>
          </w:p>
        </w:tc>
        <w:tc>
          <w:tcPr>
            <w:tcW w:w="1909" w:type="dxa"/>
          </w:tcPr>
          <w:p w14:paraId="6D6B205D" w14:textId="77777777" w:rsidR="00665EB6" w:rsidRPr="00514D3E" w:rsidRDefault="005A1709" w:rsidP="005A1709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Can you identify and explain the effects of a poor diet? </w:t>
            </w:r>
          </w:p>
        </w:tc>
        <w:tc>
          <w:tcPr>
            <w:tcW w:w="3543" w:type="dxa"/>
          </w:tcPr>
          <w:p w14:paraId="5ACC0B83" w14:textId="77777777" w:rsidR="005A1709" w:rsidRPr="00514D3E" w:rsidRDefault="005A1709" w:rsidP="00665EB6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514D3E">
              <w:rPr>
                <w:rFonts w:cstheme="minorHAnsi"/>
                <w:sz w:val="20"/>
                <w:szCs w:val="20"/>
              </w:rPr>
              <w:t>Macronutrients</w:t>
            </w:r>
          </w:p>
          <w:p w14:paraId="79309FBE" w14:textId="77777777" w:rsidR="005A1709" w:rsidRPr="00514D3E" w:rsidRDefault="005A1709" w:rsidP="005A1709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514D3E">
              <w:rPr>
                <w:rFonts w:cstheme="minorHAnsi"/>
                <w:sz w:val="20"/>
                <w:szCs w:val="20"/>
              </w:rPr>
              <w:t>Micronutrients</w:t>
            </w:r>
          </w:p>
          <w:p w14:paraId="22DD3AA9" w14:textId="77777777" w:rsidR="00665EB6" w:rsidRPr="00514D3E" w:rsidRDefault="005A1709" w:rsidP="005A1709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514D3E">
              <w:rPr>
                <w:rFonts w:cstheme="minorHAnsi"/>
                <w:sz w:val="20"/>
                <w:szCs w:val="20"/>
              </w:rPr>
              <w:t>The importance of a nutritionally balanced diet</w:t>
            </w:r>
            <w:r w:rsidR="00665EB6" w:rsidRPr="00514D3E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2055D32" w14:textId="77777777" w:rsidR="005A1709" w:rsidRPr="00514D3E" w:rsidRDefault="005A1709" w:rsidP="005A1709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514D3E">
              <w:rPr>
                <w:rFonts w:cstheme="minorHAnsi"/>
                <w:sz w:val="20"/>
                <w:szCs w:val="20"/>
              </w:rPr>
              <w:t>Health implications of a poor diet</w:t>
            </w:r>
          </w:p>
          <w:p w14:paraId="67B0D351" w14:textId="77777777" w:rsidR="005A1709" w:rsidRPr="00514D3E" w:rsidRDefault="005A1709" w:rsidP="005A1709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514D3E">
              <w:rPr>
                <w:rFonts w:cstheme="minorHAnsi"/>
                <w:sz w:val="20"/>
                <w:szCs w:val="20"/>
              </w:rPr>
              <w:t>Adapting recipes</w:t>
            </w:r>
          </w:p>
        </w:tc>
        <w:tc>
          <w:tcPr>
            <w:tcW w:w="3686" w:type="dxa"/>
          </w:tcPr>
          <w:p w14:paraId="4FA766E0" w14:textId="77777777" w:rsidR="00665EB6" w:rsidRPr="00514D3E" w:rsidRDefault="00665EB6" w:rsidP="00665EB6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A01: </w:t>
            </w:r>
            <w:r w:rsidR="005A1709" w:rsidRPr="00514D3E">
              <w:rPr>
                <w:sz w:val="20"/>
                <w:szCs w:val="20"/>
              </w:rPr>
              <w:t>Adapt and develop a recipe to produce a healthier alternative to a traditional sponge cake.</w:t>
            </w:r>
          </w:p>
          <w:p w14:paraId="35D7DF16" w14:textId="77777777" w:rsidR="00665EB6" w:rsidRPr="00514D3E" w:rsidRDefault="00665EB6" w:rsidP="00665EB6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A02: </w:t>
            </w:r>
            <w:r w:rsidR="005A1709" w:rsidRPr="00514D3E">
              <w:rPr>
                <w:sz w:val="20"/>
                <w:szCs w:val="20"/>
              </w:rPr>
              <w:t>Complete a complex practical task in one hour.</w:t>
            </w:r>
          </w:p>
          <w:p w14:paraId="39833904" w14:textId="77777777" w:rsidR="00665EB6" w:rsidRPr="00514D3E" w:rsidRDefault="00665EB6" w:rsidP="005A1709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A03: Health and nutrition knowledge, </w:t>
            </w:r>
            <w:r w:rsidR="005A1709" w:rsidRPr="00514D3E">
              <w:rPr>
                <w:sz w:val="20"/>
                <w:szCs w:val="20"/>
              </w:rPr>
              <w:t>macro and micro nutrients. The effect of diet on our health</w:t>
            </w:r>
          </w:p>
        </w:tc>
      </w:tr>
      <w:tr w:rsidR="00665EB6" w14:paraId="684D33BB" w14:textId="77777777" w:rsidTr="01F3977B">
        <w:tc>
          <w:tcPr>
            <w:tcW w:w="1347" w:type="dxa"/>
          </w:tcPr>
          <w:p w14:paraId="449EF31E" w14:textId="77777777" w:rsidR="00665EB6" w:rsidRPr="00514D3E" w:rsidRDefault="006142D2" w:rsidP="00665EB6">
            <w:pPr>
              <w:rPr>
                <w:b/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Product Design</w:t>
            </w:r>
          </w:p>
        </w:tc>
        <w:tc>
          <w:tcPr>
            <w:tcW w:w="1909" w:type="dxa"/>
          </w:tcPr>
          <w:p w14:paraId="182C5EED" w14:textId="77777777" w:rsidR="00665EB6" w:rsidRPr="00514D3E" w:rsidRDefault="006142D2" w:rsidP="00A74347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How do designers and engineers use </w:t>
            </w:r>
            <w:r w:rsidR="00A74347" w:rsidRPr="00514D3E">
              <w:rPr>
                <w:sz w:val="20"/>
                <w:szCs w:val="20"/>
              </w:rPr>
              <w:t xml:space="preserve">computer aided design and computer aided manufacturing </w:t>
            </w:r>
            <w:r w:rsidRPr="00514D3E">
              <w:rPr>
                <w:sz w:val="20"/>
                <w:szCs w:val="20"/>
              </w:rPr>
              <w:t>in the design</w:t>
            </w:r>
            <w:r w:rsidR="00D13A31" w:rsidRPr="00514D3E">
              <w:rPr>
                <w:sz w:val="20"/>
                <w:szCs w:val="20"/>
              </w:rPr>
              <w:t xml:space="preserve"> and manufacturing</w:t>
            </w:r>
            <w:r w:rsidRPr="00514D3E">
              <w:rPr>
                <w:sz w:val="20"/>
                <w:szCs w:val="20"/>
              </w:rPr>
              <w:t xml:space="preserve"> of a product?</w:t>
            </w:r>
          </w:p>
        </w:tc>
        <w:tc>
          <w:tcPr>
            <w:tcW w:w="3543" w:type="dxa"/>
          </w:tcPr>
          <w:p w14:paraId="4A72446E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Health and Safety in the workshop</w:t>
            </w:r>
          </w:p>
          <w:p w14:paraId="6F6E3842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Product/Market Research</w:t>
            </w:r>
          </w:p>
          <w:p w14:paraId="2E4619E7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Design</w:t>
            </w:r>
          </w:p>
          <w:p w14:paraId="479C7830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Computer Aided Design</w:t>
            </w:r>
          </w:p>
          <w:p w14:paraId="3A6D8837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Computer Aided Manufacturing</w:t>
            </w:r>
          </w:p>
          <w:p w14:paraId="2C2F5742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Soldering and circuit board population.</w:t>
            </w:r>
          </w:p>
          <w:p w14:paraId="67003215" w14:textId="77777777" w:rsidR="006142D2" w:rsidRPr="00514D3E" w:rsidRDefault="006142D2" w:rsidP="006142D2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Product assembly </w:t>
            </w:r>
          </w:p>
          <w:p w14:paraId="03707FBD" w14:textId="77777777" w:rsidR="00665EB6" w:rsidRPr="00514D3E" w:rsidRDefault="006142D2" w:rsidP="006142D2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evaluation</w:t>
            </w:r>
          </w:p>
        </w:tc>
        <w:tc>
          <w:tcPr>
            <w:tcW w:w="3686" w:type="dxa"/>
          </w:tcPr>
          <w:p w14:paraId="429EDF8D" w14:textId="77777777" w:rsidR="006142D2" w:rsidRPr="00514D3E" w:rsidRDefault="006142D2" w:rsidP="006142D2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A01: Identify tools and machines in the workshop and the relevant health and safety regulations for their correct use.</w:t>
            </w:r>
          </w:p>
          <w:p w14:paraId="06D43BB9" w14:textId="77777777" w:rsidR="006142D2" w:rsidRPr="00514D3E" w:rsidRDefault="006142D2" w:rsidP="006142D2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A02: CAD used in 2D and 3D design applications.</w:t>
            </w:r>
          </w:p>
          <w:p w14:paraId="1FDD78BA" w14:textId="77777777" w:rsidR="00665EB6" w:rsidRPr="00514D3E" w:rsidRDefault="006142D2" w:rsidP="006142D2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A03: CAM used in commercial manufacturing and laser cutting/engraving school project. </w:t>
            </w:r>
          </w:p>
        </w:tc>
      </w:tr>
      <w:tr w:rsidR="00665EB6" w14:paraId="0D0B940D" w14:textId="77777777" w:rsidTr="01F3977B">
        <w:tc>
          <w:tcPr>
            <w:tcW w:w="1347" w:type="dxa"/>
          </w:tcPr>
          <w:p w14:paraId="0E27B00A" w14:textId="528E402B" w:rsidR="00665EB6" w:rsidRPr="00514D3E" w:rsidRDefault="01F3977B" w:rsidP="01F3977B">
            <w:pPr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>Textiles</w:t>
            </w:r>
          </w:p>
        </w:tc>
        <w:tc>
          <w:tcPr>
            <w:tcW w:w="1909" w:type="dxa"/>
          </w:tcPr>
          <w:p w14:paraId="4FA3DF24" w14:textId="3877FB96" w:rsidR="00665EB6" w:rsidRPr="00514D3E" w:rsidRDefault="01F3977B" w:rsidP="00665EB6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What is dye sublimation?</w:t>
            </w:r>
          </w:p>
          <w:p w14:paraId="63A8D2CA" w14:textId="0D69D1B8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How can it be used in the fashion and textiles industry?</w:t>
            </w:r>
          </w:p>
          <w:p w14:paraId="6FB2787D" w14:textId="7513F3DA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What is cad/cam?</w:t>
            </w:r>
          </w:p>
          <w:p w14:paraId="60061E4C" w14:textId="1ECA8622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How is it used?</w:t>
            </w:r>
          </w:p>
        </w:tc>
        <w:tc>
          <w:tcPr>
            <w:tcW w:w="3543" w:type="dxa"/>
          </w:tcPr>
          <w:p w14:paraId="66446DF2" w14:textId="32F20F6C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research</w:t>
            </w:r>
          </w:p>
          <w:p w14:paraId="7F713FC4" w14:textId="2FAD72E3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analysis</w:t>
            </w:r>
          </w:p>
          <w:p w14:paraId="6275BDCE" w14:textId="55405AFA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Design</w:t>
            </w:r>
          </w:p>
          <w:p w14:paraId="12FBF8D5" w14:textId="404036CF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Manufacturing</w:t>
            </w:r>
          </w:p>
          <w:p w14:paraId="72B4AC99" w14:textId="48BAD6E3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Production of manufacture</w:t>
            </w:r>
          </w:p>
          <w:p w14:paraId="44EAFD9C" w14:textId="3B2003EC" w:rsidR="00665EB6" w:rsidRPr="00514D3E" w:rsidRDefault="01F3977B" w:rsidP="01F3977B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Product evaluation</w:t>
            </w:r>
          </w:p>
        </w:tc>
        <w:tc>
          <w:tcPr>
            <w:tcW w:w="3686" w:type="dxa"/>
          </w:tcPr>
          <w:p w14:paraId="7811B9AC" w14:textId="244596BB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A01: Product analysis</w:t>
            </w:r>
          </w:p>
          <w:p w14:paraId="6B846D8D" w14:textId="526C6AD4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A02: Designing to a brief</w:t>
            </w:r>
          </w:p>
          <w:p w14:paraId="4B94D5A5" w14:textId="185E18F6" w:rsidR="00665EB6" w:rsidRPr="00514D3E" w:rsidRDefault="01F3977B" w:rsidP="01F3977B">
            <w:pPr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A03: Construction of bag using CAD/CAM </w:t>
            </w:r>
          </w:p>
        </w:tc>
      </w:tr>
    </w:tbl>
    <w:tbl>
      <w:tblPr>
        <w:tblStyle w:val="TableGrid"/>
        <w:tblpPr w:leftFromText="181" w:rightFromText="181" w:vertAnchor="page" w:horzAnchor="margin" w:tblpY="1057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665EB6" w14:paraId="4EE4BDE2" w14:textId="77777777" w:rsidTr="01F3977B">
        <w:trPr>
          <w:trHeight w:val="277"/>
        </w:trPr>
        <w:tc>
          <w:tcPr>
            <w:tcW w:w="2282" w:type="dxa"/>
          </w:tcPr>
          <w:p w14:paraId="5AEEA579" w14:textId="77777777" w:rsidR="00665EB6" w:rsidRPr="00665EB6" w:rsidRDefault="00665EB6" w:rsidP="00665EB6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Assessment</w:t>
            </w:r>
          </w:p>
        </w:tc>
        <w:tc>
          <w:tcPr>
            <w:tcW w:w="3160" w:type="dxa"/>
          </w:tcPr>
          <w:p w14:paraId="32AA621B" w14:textId="77777777" w:rsidR="00665EB6" w:rsidRPr="00665EB6" w:rsidRDefault="00665EB6" w:rsidP="00665EB6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Time/Venue</w:t>
            </w:r>
          </w:p>
        </w:tc>
        <w:tc>
          <w:tcPr>
            <w:tcW w:w="5043" w:type="dxa"/>
          </w:tcPr>
          <w:p w14:paraId="233C1661" w14:textId="77777777" w:rsidR="00665EB6" w:rsidRPr="00665EB6" w:rsidRDefault="00665EB6" w:rsidP="00665EB6">
            <w:pPr>
              <w:tabs>
                <w:tab w:val="left" w:pos="1275"/>
              </w:tabs>
              <w:jc w:val="center"/>
              <w:rPr>
                <w:b/>
                <w:sz w:val="24"/>
              </w:rPr>
            </w:pPr>
            <w:r w:rsidRPr="00665EB6">
              <w:rPr>
                <w:b/>
                <w:sz w:val="24"/>
              </w:rPr>
              <w:t>What will be assessed?</w:t>
            </w:r>
          </w:p>
        </w:tc>
      </w:tr>
      <w:tr w:rsidR="00665EB6" w14:paraId="530DC52E" w14:textId="77777777" w:rsidTr="01F3977B">
        <w:trPr>
          <w:trHeight w:val="896"/>
        </w:trPr>
        <w:tc>
          <w:tcPr>
            <w:tcW w:w="2282" w:type="dxa"/>
          </w:tcPr>
          <w:p w14:paraId="7374B32E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bookmarkStart w:id="0" w:name="_GoBack" w:colFirst="0" w:colLast="2"/>
            <w:r w:rsidRPr="00514D3E">
              <w:rPr>
                <w:b/>
                <w:sz w:val="20"/>
                <w:szCs w:val="20"/>
              </w:rPr>
              <w:t>Food</w:t>
            </w:r>
          </w:p>
          <w:p w14:paraId="65D6AB83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Term 1:</w:t>
            </w:r>
            <w:r w:rsidRPr="00514D3E">
              <w:rPr>
                <w:sz w:val="20"/>
                <w:szCs w:val="20"/>
              </w:rPr>
              <w:t xml:space="preserve"> Practical</w:t>
            </w:r>
          </w:p>
          <w:p w14:paraId="51BD1828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Term 2:</w:t>
            </w:r>
            <w:r w:rsidRPr="00514D3E">
              <w:rPr>
                <w:sz w:val="20"/>
                <w:szCs w:val="20"/>
              </w:rPr>
              <w:t xml:space="preserve"> Practical</w:t>
            </w:r>
          </w:p>
          <w:p w14:paraId="0CBE57A5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Term 3:</w:t>
            </w:r>
            <w:r w:rsidRPr="00514D3E">
              <w:rPr>
                <w:sz w:val="20"/>
                <w:szCs w:val="20"/>
              </w:rPr>
              <w:t xml:space="preserve"> Exam </w:t>
            </w:r>
          </w:p>
        </w:tc>
        <w:tc>
          <w:tcPr>
            <w:tcW w:w="3160" w:type="dxa"/>
          </w:tcPr>
          <w:p w14:paraId="3DEEC669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14:paraId="4D78B14B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1: </w:t>
            </w:r>
            <w:r w:rsidRPr="00514D3E">
              <w:rPr>
                <w:sz w:val="20"/>
                <w:szCs w:val="20"/>
              </w:rPr>
              <w:t>1hr classroom.</w:t>
            </w:r>
          </w:p>
          <w:p w14:paraId="260A4B62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2: </w:t>
            </w:r>
            <w:r w:rsidRPr="00514D3E">
              <w:rPr>
                <w:sz w:val="20"/>
                <w:szCs w:val="20"/>
              </w:rPr>
              <w:t>1hr classroom.</w:t>
            </w:r>
          </w:p>
          <w:p w14:paraId="1E2D3832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3: </w:t>
            </w:r>
            <w:r w:rsidRPr="00514D3E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14:paraId="038DEBED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>AO1: Complete a</w:t>
            </w:r>
            <w:r w:rsidR="005A1709" w:rsidRPr="00514D3E">
              <w:rPr>
                <w:sz w:val="20"/>
                <w:szCs w:val="20"/>
              </w:rPr>
              <w:t>n adapted recipe in one hour. Pupils will be assessed on practical and presentation skills.</w:t>
            </w:r>
          </w:p>
          <w:p w14:paraId="3996DF6E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A02: Complete a practical task in one hour. </w:t>
            </w:r>
            <w:r w:rsidR="005A1709" w:rsidRPr="00514D3E">
              <w:rPr>
                <w:sz w:val="20"/>
                <w:szCs w:val="20"/>
              </w:rPr>
              <w:t>Pupils will be assessed on their ability to work independently and adapt a recipe.</w:t>
            </w:r>
          </w:p>
          <w:p w14:paraId="4BFBC254" w14:textId="77777777" w:rsidR="00665EB6" w:rsidRPr="00514D3E" w:rsidRDefault="00665EB6" w:rsidP="005A1709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sz w:val="20"/>
                <w:szCs w:val="20"/>
              </w:rPr>
              <w:t xml:space="preserve">A03:  Exam paper on </w:t>
            </w:r>
            <w:r w:rsidR="005A1709" w:rsidRPr="00514D3E">
              <w:rPr>
                <w:sz w:val="20"/>
                <w:szCs w:val="20"/>
              </w:rPr>
              <w:t>nutritional requirements and function of ingredients</w:t>
            </w:r>
            <w:r w:rsidRPr="00514D3E">
              <w:rPr>
                <w:sz w:val="20"/>
                <w:szCs w:val="20"/>
              </w:rPr>
              <w:t>.</w:t>
            </w:r>
          </w:p>
        </w:tc>
      </w:tr>
      <w:tr w:rsidR="00665EB6" w14:paraId="3459A55A" w14:textId="77777777" w:rsidTr="01F3977B">
        <w:trPr>
          <w:trHeight w:val="675"/>
        </w:trPr>
        <w:tc>
          <w:tcPr>
            <w:tcW w:w="2282" w:type="dxa"/>
          </w:tcPr>
          <w:p w14:paraId="438CAAE8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Product Design</w:t>
            </w:r>
          </w:p>
          <w:p w14:paraId="111A6200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Term 1:</w:t>
            </w:r>
            <w:r w:rsidRPr="00514D3E">
              <w:rPr>
                <w:sz w:val="20"/>
                <w:szCs w:val="20"/>
              </w:rPr>
              <w:t xml:space="preserve"> Research</w:t>
            </w:r>
          </w:p>
          <w:p w14:paraId="4606468B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Term 2:</w:t>
            </w:r>
            <w:r w:rsidRPr="00514D3E">
              <w:rPr>
                <w:sz w:val="20"/>
                <w:szCs w:val="20"/>
              </w:rPr>
              <w:t xml:space="preserve"> Design</w:t>
            </w:r>
          </w:p>
          <w:p w14:paraId="4D53D558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3: </w:t>
            </w:r>
            <w:r w:rsidRPr="00514D3E">
              <w:rPr>
                <w:sz w:val="20"/>
                <w:szCs w:val="20"/>
              </w:rPr>
              <w:t>Summer exam</w:t>
            </w:r>
          </w:p>
        </w:tc>
        <w:tc>
          <w:tcPr>
            <w:tcW w:w="3160" w:type="dxa"/>
          </w:tcPr>
          <w:p w14:paraId="3656B9AB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sz w:val="20"/>
                <w:szCs w:val="20"/>
              </w:rPr>
            </w:pPr>
          </w:p>
          <w:p w14:paraId="2D124462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1: </w:t>
            </w:r>
            <w:r w:rsidRPr="00514D3E">
              <w:rPr>
                <w:sz w:val="20"/>
                <w:szCs w:val="20"/>
              </w:rPr>
              <w:t>1hr classroom.</w:t>
            </w:r>
          </w:p>
          <w:p w14:paraId="34DFF4A9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2: </w:t>
            </w:r>
            <w:r w:rsidRPr="00514D3E">
              <w:rPr>
                <w:sz w:val="20"/>
                <w:szCs w:val="20"/>
              </w:rPr>
              <w:t>1hr classroom.</w:t>
            </w:r>
          </w:p>
          <w:p w14:paraId="56D10E39" w14:textId="77777777" w:rsidR="00665EB6" w:rsidRPr="00514D3E" w:rsidRDefault="00665EB6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 xml:space="preserve">Term 3: </w:t>
            </w:r>
            <w:r w:rsidRPr="00514D3E">
              <w:rPr>
                <w:sz w:val="20"/>
                <w:szCs w:val="20"/>
              </w:rPr>
              <w:t>1hr written paper.</w:t>
            </w:r>
          </w:p>
        </w:tc>
        <w:tc>
          <w:tcPr>
            <w:tcW w:w="5043" w:type="dxa"/>
          </w:tcPr>
          <w:p w14:paraId="01C7ADD3" w14:textId="77777777" w:rsidR="006142D2" w:rsidRPr="00514D3E" w:rsidRDefault="006142D2" w:rsidP="006142D2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A01:</w:t>
            </w:r>
            <w:r w:rsidRPr="00514D3E">
              <w:rPr>
                <w:sz w:val="20"/>
                <w:szCs w:val="20"/>
              </w:rPr>
              <w:t xml:space="preserve">  Research task using ACCESS FM as a product research tool.</w:t>
            </w:r>
          </w:p>
          <w:p w14:paraId="420C5845" w14:textId="77777777" w:rsidR="006142D2" w:rsidRPr="00514D3E" w:rsidRDefault="006142D2" w:rsidP="006142D2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A02</w:t>
            </w:r>
            <w:r w:rsidRPr="00514D3E">
              <w:rPr>
                <w:sz w:val="20"/>
                <w:szCs w:val="20"/>
              </w:rPr>
              <w:t>: Design task using technical drawing processes to design a product.</w:t>
            </w:r>
          </w:p>
          <w:p w14:paraId="007BB664" w14:textId="77777777" w:rsidR="00665EB6" w:rsidRPr="00514D3E" w:rsidRDefault="006142D2" w:rsidP="006142D2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sz w:val="20"/>
                <w:szCs w:val="20"/>
              </w:rPr>
              <w:t>A03</w:t>
            </w:r>
            <w:r w:rsidRPr="00514D3E">
              <w:rPr>
                <w:sz w:val="20"/>
                <w:szCs w:val="20"/>
              </w:rPr>
              <w:t>:  Exam paper on CAD/CAM manufacturing questions.</w:t>
            </w:r>
          </w:p>
        </w:tc>
      </w:tr>
      <w:tr w:rsidR="00665EB6" w14:paraId="4C1C1F2C" w14:textId="77777777" w:rsidTr="01F3977B">
        <w:trPr>
          <w:trHeight w:val="675"/>
        </w:trPr>
        <w:tc>
          <w:tcPr>
            <w:tcW w:w="2282" w:type="dxa"/>
          </w:tcPr>
          <w:p w14:paraId="72A49E43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>Textiles</w:t>
            </w:r>
          </w:p>
          <w:p w14:paraId="2EB0F4E9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1: </w:t>
            </w:r>
            <w:r w:rsidRPr="00514D3E">
              <w:rPr>
                <w:sz w:val="20"/>
                <w:szCs w:val="20"/>
              </w:rPr>
              <w:t>Research</w:t>
            </w:r>
          </w:p>
          <w:p w14:paraId="62988DD0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2: </w:t>
            </w:r>
            <w:r w:rsidRPr="00514D3E">
              <w:rPr>
                <w:sz w:val="20"/>
                <w:szCs w:val="20"/>
              </w:rPr>
              <w:t>Design</w:t>
            </w:r>
          </w:p>
          <w:p w14:paraId="0E816276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3: </w:t>
            </w:r>
            <w:r w:rsidRPr="00514D3E">
              <w:rPr>
                <w:sz w:val="20"/>
                <w:szCs w:val="20"/>
              </w:rPr>
              <w:t>Exam</w:t>
            </w:r>
          </w:p>
        </w:tc>
        <w:tc>
          <w:tcPr>
            <w:tcW w:w="3160" w:type="dxa"/>
          </w:tcPr>
          <w:p w14:paraId="45FB0818" w14:textId="77777777" w:rsidR="00665EB6" w:rsidRPr="00514D3E" w:rsidRDefault="00665EB6" w:rsidP="00665EB6">
            <w:pPr>
              <w:pStyle w:val="ListParagraph"/>
              <w:tabs>
                <w:tab w:val="left" w:pos="1275"/>
              </w:tabs>
              <w:ind w:left="360"/>
              <w:rPr>
                <w:b/>
                <w:bCs/>
                <w:sz w:val="20"/>
                <w:szCs w:val="20"/>
              </w:rPr>
            </w:pPr>
          </w:p>
          <w:p w14:paraId="3E848104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1: </w:t>
            </w:r>
            <w:r w:rsidRPr="00514D3E">
              <w:rPr>
                <w:sz w:val="20"/>
                <w:szCs w:val="20"/>
              </w:rPr>
              <w:t>1hr Classroom</w:t>
            </w:r>
          </w:p>
          <w:p w14:paraId="26ACFACA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2: </w:t>
            </w:r>
            <w:r w:rsidRPr="00514D3E">
              <w:rPr>
                <w:sz w:val="20"/>
                <w:szCs w:val="20"/>
              </w:rPr>
              <w:t>1hr Classroom</w:t>
            </w:r>
          </w:p>
          <w:p w14:paraId="2FBE2A44" w14:textId="77777777" w:rsidR="00665EB6" w:rsidRPr="00514D3E" w:rsidRDefault="00665EB6" w:rsidP="00665EB6">
            <w:pPr>
              <w:tabs>
                <w:tab w:val="left" w:pos="1275"/>
              </w:tabs>
              <w:rPr>
                <w:b/>
                <w:bCs/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 xml:space="preserve">Term 3: </w:t>
            </w:r>
            <w:r w:rsidRPr="00514D3E">
              <w:rPr>
                <w:sz w:val="20"/>
                <w:szCs w:val="20"/>
              </w:rPr>
              <w:t>1hr Written paper</w:t>
            </w:r>
          </w:p>
        </w:tc>
        <w:tc>
          <w:tcPr>
            <w:tcW w:w="5043" w:type="dxa"/>
          </w:tcPr>
          <w:p w14:paraId="5277B562" w14:textId="2564C247" w:rsidR="00665EB6" w:rsidRPr="00514D3E" w:rsidRDefault="01F3977B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>01:</w:t>
            </w:r>
            <w:r w:rsidRPr="00514D3E">
              <w:rPr>
                <w:sz w:val="20"/>
                <w:szCs w:val="20"/>
              </w:rPr>
              <w:t xml:space="preserve">  Research task using ACCESS FM as a product research tool.</w:t>
            </w:r>
          </w:p>
          <w:p w14:paraId="211AE6C4" w14:textId="61D58F50" w:rsidR="00665EB6" w:rsidRPr="00514D3E" w:rsidRDefault="01F3977B" w:rsidP="00665EB6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>A02</w:t>
            </w:r>
            <w:r w:rsidRPr="00514D3E">
              <w:rPr>
                <w:sz w:val="20"/>
                <w:szCs w:val="20"/>
              </w:rPr>
              <w:t xml:space="preserve">: Design task </w:t>
            </w:r>
          </w:p>
          <w:p w14:paraId="049F31CB" w14:textId="3E05F20D" w:rsidR="00665EB6" w:rsidRPr="00514D3E" w:rsidRDefault="01F3977B" w:rsidP="01F3977B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514D3E">
              <w:rPr>
                <w:b/>
                <w:bCs/>
                <w:sz w:val="20"/>
                <w:szCs w:val="20"/>
              </w:rPr>
              <w:t>A03</w:t>
            </w:r>
            <w:r w:rsidRPr="00514D3E">
              <w:rPr>
                <w:sz w:val="20"/>
                <w:szCs w:val="20"/>
              </w:rPr>
              <w:t>:  Exam paper on Manufacturing techniques</w:t>
            </w:r>
          </w:p>
        </w:tc>
      </w:tr>
    </w:tbl>
    <w:bookmarkEnd w:id="0"/>
    <w:p w14:paraId="53128261" w14:textId="1087240F" w:rsidR="00A60EC6" w:rsidRDefault="00514D3E" w:rsidP="00DE789B">
      <w:pPr>
        <w:tabs>
          <w:tab w:val="left" w:pos="1275"/>
        </w:tabs>
        <w:jc w:val="both"/>
      </w:pPr>
      <w:r>
        <w:rPr>
          <w:b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61FAD" wp14:editId="61A3BED9">
                <wp:simplePos x="0" y="0"/>
                <wp:positionH relativeFrom="margin">
                  <wp:posOffset>-182880</wp:posOffset>
                </wp:positionH>
                <wp:positionV relativeFrom="page">
                  <wp:posOffset>5972175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10546" w14:textId="77777777" w:rsidR="00D273A8" w:rsidRPr="00883F8E" w:rsidRDefault="00872616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D273A8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273A8">
                              <w:rPr>
                                <w:b/>
                                <w:color w:val="9D175A"/>
                                <w:sz w:val="36"/>
                              </w:rPr>
                              <w:t>DT</w:t>
                            </w:r>
                            <w:r w:rsidR="00D273A8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61FAD" id="Rectangle 13" o:spid="_x0000_s1029" style="position:absolute;left:0;text-align:left;margin-left:-14.4pt;margin-top:470.25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" filled="f" stroked="f" strokeweight="1pt">
                <v:textbox>
                  <w:txbxContent>
                    <w:p w14:paraId="46810546" w14:textId="77777777" w:rsidR="00D273A8" w:rsidRPr="00883F8E" w:rsidRDefault="00872616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D273A8"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D273A8">
                        <w:rPr>
                          <w:b/>
                          <w:color w:val="9D175A"/>
                          <w:sz w:val="36"/>
                        </w:rPr>
                        <w:t>DT</w:t>
                      </w:r>
                      <w:r w:rsidR="00D273A8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2C75E3E" w14:textId="7CE8F836"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86C05" w14:textId="77777777" w:rsidR="00D273A8" w:rsidRDefault="00D273A8" w:rsidP="00223B3F">
      <w:pPr>
        <w:spacing w:after="0" w:line="240" w:lineRule="auto"/>
      </w:pPr>
      <w:r>
        <w:separator/>
      </w:r>
    </w:p>
  </w:endnote>
  <w:endnote w:type="continuationSeparator" w:id="0">
    <w:p w14:paraId="4101652C" w14:textId="77777777" w:rsidR="00D273A8" w:rsidRDefault="00D273A8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BEF00" w14:textId="77777777" w:rsidR="00D273A8" w:rsidRDefault="00D273A8">
    <w:pPr>
      <w:pStyle w:val="Footer"/>
    </w:pPr>
  </w:p>
  <w:p w14:paraId="2C9835B8" w14:textId="77777777" w:rsidR="00D273A8" w:rsidRDefault="00D273A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9056E" w14:textId="77777777" w:rsidR="00D273A8" w:rsidRDefault="00D273A8" w:rsidP="00223B3F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D273A8" w:rsidRDefault="00D273A8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1D779" w14:textId="77777777" w:rsidR="00D273A8" w:rsidRDefault="00D273A8">
    <w:pPr>
      <w:pStyle w:val="Header"/>
    </w:pPr>
  </w:p>
  <w:p w14:paraId="3CF2D8B6" w14:textId="77777777" w:rsidR="00D273A8" w:rsidRDefault="00D273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F4ADF"/>
    <w:rsid w:val="0030580E"/>
    <w:rsid w:val="00306215"/>
    <w:rsid w:val="00326BBB"/>
    <w:rsid w:val="00432725"/>
    <w:rsid w:val="00473161"/>
    <w:rsid w:val="004B5C7C"/>
    <w:rsid w:val="00514D3E"/>
    <w:rsid w:val="00533260"/>
    <w:rsid w:val="00583CAF"/>
    <w:rsid w:val="005A1709"/>
    <w:rsid w:val="006142D2"/>
    <w:rsid w:val="00665EB6"/>
    <w:rsid w:val="006A20D5"/>
    <w:rsid w:val="00793198"/>
    <w:rsid w:val="00814D0D"/>
    <w:rsid w:val="00872616"/>
    <w:rsid w:val="00883F8E"/>
    <w:rsid w:val="009B10C8"/>
    <w:rsid w:val="00A33FC3"/>
    <w:rsid w:val="00A60EC6"/>
    <w:rsid w:val="00A74347"/>
    <w:rsid w:val="00B25B05"/>
    <w:rsid w:val="00B97F54"/>
    <w:rsid w:val="00CF5F32"/>
    <w:rsid w:val="00D13A31"/>
    <w:rsid w:val="00D273A8"/>
    <w:rsid w:val="00DE789B"/>
    <w:rsid w:val="00F72971"/>
    <w:rsid w:val="00FA0B64"/>
    <w:rsid w:val="00FC3609"/>
    <w:rsid w:val="00FD04DD"/>
    <w:rsid w:val="00FD6C05"/>
    <w:rsid w:val="01F39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073A2BF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2EA07-35D3-4CE7-9BE0-F759D7CD4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AF9B9018</Template>
  <TotalTime>0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V. Mansueto</cp:lastModifiedBy>
  <cp:revision>2</cp:revision>
  <cp:lastPrinted>2018-09-26T09:31:00Z</cp:lastPrinted>
  <dcterms:created xsi:type="dcterms:W3CDTF">2018-10-18T14:33:00Z</dcterms:created>
  <dcterms:modified xsi:type="dcterms:W3CDTF">2018-10-18T14:33:00Z</dcterms:modified>
</cp:coreProperties>
</file>