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Pr="00A60EC6" w:rsidRDefault="00F62BBE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</w:t>
                            </w:r>
                            <w:r w:rsidR="00957276">
                              <w:rPr>
                                <w:b/>
                                <w:color w:val="9D175A"/>
                                <w:sz w:val="72"/>
                              </w:rPr>
                              <w:t>9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72"/>
                              </w:rPr>
                              <w:t>Drama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F62BBE" w:rsidRDefault="00F62BB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F62BBE" w:rsidRPr="00A60EC6" w:rsidRDefault="00F62BBE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>
                        <w:rPr>
                          <w:b/>
                          <w:color w:val="9D175A"/>
                          <w:sz w:val="72"/>
                        </w:rPr>
                        <w:t xml:space="preserve">Year </w:t>
                      </w:r>
                      <w:r w:rsidR="00957276">
                        <w:rPr>
                          <w:b/>
                          <w:color w:val="9D175A"/>
                          <w:sz w:val="72"/>
                        </w:rPr>
                        <w:t>9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72"/>
                        </w:rPr>
                        <w:t>Drama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F62BBE" w:rsidRDefault="00F62BBE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Default="00F62BB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F62BBE" w:rsidRDefault="00F62BBE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Pr="00A60EC6" w:rsidRDefault="00F62BBE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957276">
                              <w:rPr>
                                <w:b/>
                                <w:color w:val="9D175A"/>
                                <w:sz w:val="36"/>
                              </w:rPr>
                              <w:t>9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>Drama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F62BBE" w:rsidRDefault="00F62BBE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F62BBE" w:rsidRPr="00A60EC6" w:rsidRDefault="00F62BBE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 w:rsidR="00957276">
                        <w:rPr>
                          <w:b/>
                          <w:color w:val="9D175A"/>
                          <w:sz w:val="36"/>
                        </w:rPr>
                        <w:t>9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>Drama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F62BBE" w:rsidRDefault="00F62BBE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</w:t>
            </w:r>
            <w:r w:rsidR="00F26E1C">
              <w:rPr>
                <w:b/>
                <w:sz w:val="28"/>
              </w:rPr>
              <w:t>s</w:t>
            </w:r>
            <w:r>
              <w:rPr>
                <w:b/>
                <w:sz w:val="28"/>
              </w:rPr>
              <w:t>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F26E1C" w:rsidRDefault="00F26E1C" w:rsidP="00F26E1C">
            <w:pPr>
              <w:rPr>
                <w:sz w:val="24"/>
              </w:rPr>
            </w:pPr>
            <w:r w:rsidRPr="00F26E1C">
              <w:rPr>
                <w:sz w:val="24"/>
              </w:rPr>
              <w:t>How can I create a role using physical and vocal skills?</w:t>
            </w:r>
          </w:p>
          <w:p w:rsidR="00F26E1C" w:rsidRDefault="00F26E1C" w:rsidP="00F26E1C">
            <w:pPr>
              <w:rPr>
                <w:sz w:val="24"/>
              </w:rPr>
            </w:pPr>
            <w:r>
              <w:rPr>
                <w:sz w:val="24"/>
              </w:rPr>
              <w:t>How can I integrate my research into the role into my performance?</w:t>
            </w:r>
          </w:p>
          <w:p w:rsidR="00F26E1C" w:rsidRPr="00F26E1C" w:rsidRDefault="00F26E1C" w:rsidP="00F26E1C">
            <w:pPr>
              <w:rPr>
                <w:sz w:val="24"/>
              </w:rPr>
            </w:pPr>
            <w:r>
              <w:rPr>
                <w:sz w:val="24"/>
              </w:rPr>
              <w:t>How can I evaluate my performance?</w:t>
            </w:r>
          </w:p>
          <w:p w:rsidR="00223B3F" w:rsidRPr="00DE789B" w:rsidRDefault="00223B3F" w:rsidP="00F26E1C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223B3F" w:rsidRPr="00A60EC6" w:rsidRDefault="006916CF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Blood Brothers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3B3F" w:rsidRPr="00A60EC6" w:rsidRDefault="00F26E1C" w:rsidP="00883F8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Tragedy</w:t>
            </w:r>
            <w:r w:rsidR="00223B3F" w:rsidRPr="00A60EC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223B3F" w:rsidRPr="00F62BBE" w:rsidRDefault="00957276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Blood Brothers</w:t>
            </w:r>
            <w:r w:rsidR="00F62BBE">
              <w:rPr>
                <w:rFonts w:cstheme="minorHAnsi"/>
                <w:sz w:val="24"/>
                <w:szCs w:val="24"/>
              </w:rPr>
              <w:t xml:space="preserve"> storyline</w:t>
            </w:r>
          </w:p>
          <w:p w:rsidR="00F62BBE" w:rsidRPr="00F62BBE" w:rsidRDefault="00957276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Themes of play</w:t>
            </w:r>
          </w:p>
          <w:p w:rsidR="00F62BBE" w:rsidRPr="00957276" w:rsidRDefault="00F62BBE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Duologues</w:t>
            </w:r>
          </w:p>
          <w:p w:rsidR="00957276" w:rsidRPr="00F62BBE" w:rsidRDefault="00957276" w:rsidP="00883F8E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cstheme="minorHAnsi"/>
                <w:sz w:val="24"/>
                <w:szCs w:val="24"/>
              </w:rPr>
              <w:t>Production and performance</w:t>
            </w:r>
          </w:p>
          <w:p w:rsidR="00F62BBE" w:rsidRPr="00F62BBE" w:rsidRDefault="00F62BBE" w:rsidP="00F62BBE">
            <w:pPr>
              <w:ind w:left="360"/>
              <w:rPr>
                <w:b/>
                <w:sz w:val="24"/>
              </w:rPr>
            </w:pPr>
          </w:p>
          <w:p w:rsidR="00223B3F" w:rsidRPr="00F62BBE" w:rsidRDefault="00223B3F" w:rsidP="00F62BBE">
            <w:pPr>
              <w:ind w:left="360"/>
              <w:rPr>
                <w:b/>
                <w:sz w:val="24"/>
              </w:rPr>
            </w:pPr>
            <w:r w:rsidRPr="00F62BBE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</w:tcPr>
          <w:p w:rsidR="00223B3F" w:rsidRDefault="00223B3F" w:rsidP="00883F8E">
            <w:pPr>
              <w:rPr>
                <w:sz w:val="24"/>
              </w:rPr>
            </w:pPr>
            <w:r w:rsidRPr="00B25B05">
              <w:rPr>
                <w:sz w:val="24"/>
              </w:rPr>
              <w:t xml:space="preserve">A01: </w:t>
            </w:r>
            <w:r w:rsidR="00F62BBE">
              <w:rPr>
                <w:sz w:val="24"/>
              </w:rPr>
              <w:t>Use understanding of drama to generate ideas</w:t>
            </w:r>
            <w:r w:rsidRPr="00B25B05">
              <w:rPr>
                <w:sz w:val="24"/>
              </w:rPr>
              <w:t>.</w:t>
            </w:r>
            <w:r w:rsidR="00F62BBE">
              <w:rPr>
                <w:sz w:val="24"/>
              </w:rPr>
              <w:t xml:space="preserve"> Work with a group to produce a performance.</w:t>
            </w:r>
          </w:p>
          <w:p w:rsidR="00F62BBE" w:rsidRDefault="00F62BBE" w:rsidP="00883F8E">
            <w:pPr>
              <w:rPr>
                <w:sz w:val="24"/>
              </w:rPr>
            </w:pPr>
            <w:r>
              <w:rPr>
                <w:sz w:val="24"/>
              </w:rPr>
              <w:t>Use a good range of skills in performance.</w:t>
            </w:r>
          </w:p>
          <w:p w:rsidR="00F62BBE" w:rsidRDefault="00F62BBE" w:rsidP="00883F8E">
            <w:pPr>
              <w:rPr>
                <w:sz w:val="24"/>
              </w:rPr>
            </w:pPr>
          </w:p>
          <w:p w:rsidR="00F62BBE" w:rsidRPr="00B25B05" w:rsidRDefault="00F62BBE" w:rsidP="00883F8E">
            <w:pPr>
              <w:rPr>
                <w:sz w:val="24"/>
              </w:rPr>
            </w:pPr>
            <w:r>
              <w:rPr>
                <w:sz w:val="24"/>
              </w:rPr>
              <w:t>AO2: Analyse and evaluate how you improved your performance.</w:t>
            </w:r>
          </w:p>
          <w:p w:rsidR="00223B3F" w:rsidRPr="00B25B05" w:rsidRDefault="00223B3F" w:rsidP="00883F8E">
            <w:pPr>
              <w:rPr>
                <w:sz w:val="24"/>
              </w:rPr>
            </w:pPr>
          </w:p>
          <w:p w:rsidR="00223B3F" w:rsidRPr="00B25B05" w:rsidRDefault="00223B3F" w:rsidP="00883F8E">
            <w:pPr>
              <w:rPr>
                <w:sz w:val="24"/>
              </w:rPr>
            </w:pP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  <w:r w:rsidR="00F62BBE">
              <w:rPr>
                <w:sz w:val="24"/>
              </w:rPr>
              <w:t xml:space="preserve"> at the end of the term.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1hr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>Section 1: A01</w:t>
            </w:r>
            <w:r w:rsidR="00F62BBE">
              <w:rPr>
                <w:sz w:val="24"/>
              </w:rPr>
              <w:t>:</w:t>
            </w:r>
            <w:r w:rsidR="005164D3">
              <w:rPr>
                <w:sz w:val="24"/>
              </w:rPr>
              <w:t xml:space="preserve"> </w:t>
            </w:r>
            <w:r w:rsidR="00F62BBE">
              <w:rPr>
                <w:sz w:val="24"/>
              </w:rPr>
              <w:t>Performance in a duologue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Section 2: </w:t>
            </w:r>
            <w:r w:rsidR="00F62BBE">
              <w:rPr>
                <w:sz w:val="24"/>
              </w:rPr>
              <w:t>AO2: Written evaluation of preparation and performance.</w:t>
            </w:r>
          </w:p>
          <w:p w:rsidR="00883F8E" w:rsidRPr="00B25B05" w:rsidRDefault="00883F8E" w:rsidP="00883F8E">
            <w:pPr>
              <w:tabs>
                <w:tab w:val="left" w:pos="1275"/>
              </w:tabs>
              <w:rPr>
                <w:sz w:val="24"/>
              </w:rPr>
            </w:pPr>
          </w:p>
        </w:tc>
      </w:tr>
    </w:tbl>
    <w:bookmarkStart w:id="0" w:name="_GoBack"/>
    <w:bookmarkEnd w:id="0"/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BBE" w:rsidRPr="00883F8E" w:rsidRDefault="00F62BB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957276">
                              <w:rPr>
                                <w:b/>
                                <w:color w:val="9D175A"/>
                                <w:sz w:val="36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Drama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F62BBE" w:rsidRPr="00883F8E" w:rsidRDefault="00F62BB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 w:rsidR="00957276">
                        <w:rPr>
                          <w:b/>
                          <w:color w:val="9D175A"/>
                          <w:sz w:val="36"/>
                        </w:rPr>
                        <w:t>9</w:t>
                      </w:r>
                      <w:r>
                        <w:rPr>
                          <w:b/>
                          <w:color w:val="9D175A"/>
                          <w:sz w:val="36"/>
                        </w:rPr>
                        <w:t xml:space="preserve"> Drama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BBE" w:rsidRDefault="00F62BBE" w:rsidP="00223B3F">
      <w:pPr>
        <w:spacing w:after="0" w:line="240" w:lineRule="auto"/>
      </w:pPr>
      <w:r>
        <w:separator/>
      </w:r>
    </w:p>
  </w:endnote>
  <w:endnote w:type="continuationSeparator" w:id="0">
    <w:p w:rsidR="00F62BBE" w:rsidRDefault="00F62BBE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BBE" w:rsidRDefault="00F62BBE">
    <w:pPr>
      <w:pStyle w:val="Footer"/>
    </w:pPr>
  </w:p>
  <w:p w:rsidR="00F62BBE" w:rsidRDefault="00F62BB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BBE" w:rsidRDefault="00F62BBE" w:rsidP="00223B3F">
      <w:pPr>
        <w:spacing w:after="0" w:line="240" w:lineRule="auto"/>
      </w:pPr>
      <w:r>
        <w:separator/>
      </w:r>
    </w:p>
  </w:footnote>
  <w:footnote w:type="continuationSeparator" w:id="0">
    <w:p w:rsidR="00F62BBE" w:rsidRDefault="00F62BBE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BBE" w:rsidRDefault="00F62BBE">
    <w:pPr>
      <w:pStyle w:val="Header"/>
    </w:pPr>
  </w:p>
  <w:p w:rsidR="00F62BBE" w:rsidRDefault="00F62B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1A6413"/>
    <w:rsid w:val="00223B3F"/>
    <w:rsid w:val="002629CE"/>
    <w:rsid w:val="002F4ADF"/>
    <w:rsid w:val="0030580E"/>
    <w:rsid w:val="00306215"/>
    <w:rsid w:val="00326BBB"/>
    <w:rsid w:val="00327AB4"/>
    <w:rsid w:val="00432725"/>
    <w:rsid w:val="004E4C44"/>
    <w:rsid w:val="005164D3"/>
    <w:rsid w:val="00533260"/>
    <w:rsid w:val="00583CAF"/>
    <w:rsid w:val="006916CF"/>
    <w:rsid w:val="006A20D5"/>
    <w:rsid w:val="00883F8E"/>
    <w:rsid w:val="00950968"/>
    <w:rsid w:val="00954DC7"/>
    <w:rsid w:val="00957276"/>
    <w:rsid w:val="009B10C8"/>
    <w:rsid w:val="00A33FC3"/>
    <w:rsid w:val="00A60EC6"/>
    <w:rsid w:val="00B03869"/>
    <w:rsid w:val="00B25B05"/>
    <w:rsid w:val="00B97F54"/>
    <w:rsid w:val="00C72E5B"/>
    <w:rsid w:val="00CF5F32"/>
    <w:rsid w:val="00DE789B"/>
    <w:rsid w:val="00F26E1C"/>
    <w:rsid w:val="00F62BBE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65FF7-5946-440D-916E-C1877381F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67EBB85B</Template>
  <TotalTime>3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S. Clark</cp:lastModifiedBy>
  <cp:revision>4</cp:revision>
  <cp:lastPrinted>2018-09-26T09:31:00Z</cp:lastPrinted>
  <dcterms:created xsi:type="dcterms:W3CDTF">2018-10-18T13:09:00Z</dcterms:created>
  <dcterms:modified xsi:type="dcterms:W3CDTF">2018-11-08T14:22:00Z</dcterms:modified>
</cp:coreProperties>
</file>