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Pr="00A60EC6" w:rsidRDefault="00B75CF5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Year 9</w:t>
                            </w:r>
                            <w:r w:rsidR="009F7F44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9F7F44">
                              <w:rPr>
                                <w:b/>
                                <w:color w:val="9D175A"/>
                                <w:sz w:val="72"/>
                              </w:rPr>
                              <w:t>Geography</w:t>
                            </w:r>
                            <w:r w:rsidR="009F7F44"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9F7F44" w:rsidRDefault="009F7F44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9F7F44" w:rsidRPr="00A60EC6" w:rsidRDefault="00B75CF5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>Year 9</w:t>
                      </w:r>
                      <w:r w:rsidR="009F7F44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9F7F44">
                        <w:rPr>
                          <w:b/>
                          <w:color w:val="9D175A"/>
                          <w:sz w:val="72"/>
                        </w:rPr>
                        <w:t>Geography</w:t>
                      </w:r>
                      <w:r w:rsidR="009F7F44"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9F7F44" w:rsidRDefault="009F7F44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Default="009F7F44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9F7F44" w:rsidRDefault="009F7F44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38100</wp:posOffset>
                </wp:positionH>
                <wp:positionV relativeFrom="page">
                  <wp:posOffset>1181100</wp:posOffset>
                </wp:positionV>
                <wp:extent cx="4667250" cy="48577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Pr="00A60EC6" w:rsidRDefault="00A67CC7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9F7F44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9F7F44">
                              <w:rPr>
                                <w:b/>
                                <w:color w:val="9D175A"/>
                                <w:sz w:val="36"/>
                              </w:rPr>
                              <w:t>Geography</w:t>
                            </w:r>
                            <w:r w:rsidR="009F7F44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9F7F44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="009F7F44"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9F7F44" w:rsidRDefault="009F7F44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3pt;margin-top:93pt;width:367.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" o:allowoverlap="f" filled="f" stroked="f" strokeweight="1pt">
                <v:textbox>
                  <w:txbxContent>
                    <w:p w:rsidR="009F7F44" w:rsidRPr="00A60EC6" w:rsidRDefault="00A67CC7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9F7F44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9F7F44">
                        <w:rPr>
                          <w:b/>
                          <w:color w:val="9D175A"/>
                          <w:sz w:val="36"/>
                        </w:rPr>
                        <w:t>Geography</w:t>
                      </w:r>
                      <w:r w:rsidR="009F7F44"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9F7F44"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="009F7F44"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9F7F44" w:rsidRDefault="009F7F44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555"/>
        <w:gridCol w:w="2551"/>
        <w:gridCol w:w="3260"/>
        <w:gridCol w:w="3119"/>
      </w:tblGrid>
      <w:tr w:rsidR="00223B3F" w:rsidTr="00A67CC7">
        <w:tc>
          <w:tcPr>
            <w:tcW w:w="1555" w:type="dxa"/>
          </w:tcPr>
          <w:p w:rsidR="00223B3F" w:rsidRDefault="00223B3F" w:rsidP="00883F8E"/>
        </w:tc>
        <w:tc>
          <w:tcPr>
            <w:tcW w:w="2551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260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11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9686F" w:rsidTr="0029686F">
        <w:trPr>
          <w:trHeight w:val="1202"/>
        </w:trPr>
        <w:tc>
          <w:tcPr>
            <w:tcW w:w="1555" w:type="dxa"/>
          </w:tcPr>
          <w:p w:rsidR="0029686F" w:rsidRDefault="0029686F" w:rsidP="0029686F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  <w:r>
              <w:rPr>
                <w:sz w:val="24"/>
              </w:rPr>
              <w:t xml:space="preserve"> Natural h</w:t>
            </w:r>
            <w:r>
              <w:rPr>
                <w:sz w:val="24"/>
              </w:rPr>
              <w:t>azards</w:t>
            </w:r>
            <w:r>
              <w:rPr>
                <w:sz w:val="24"/>
              </w:rPr>
              <w:t>/ development</w:t>
            </w:r>
          </w:p>
          <w:p w:rsidR="0029686F" w:rsidRDefault="0029686F" w:rsidP="00883F8E"/>
        </w:tc>
        <w:tc>
          <w:tcPr>
            <w:tcW w:w="2551" w:type="dxa"/>
          </w:tcPr>
          <w:p w:rsidR="0029686F" w:rsidRPr="0029686F" w:rsidRDefault="0029686F" w:rsidP="0029686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t xml:space="preserve">How developed are the countries of the world? </w:t>
            </w:r>
          </w:p>
          <w:p w:rsidR="0029686F" w:rsidRPr="0029686F" w:rsidRDefault="0029686F" w:rsidP="0029686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t>How hazardous is our planet?</w:t>
            </w:r>
          </w:p>
        </w:tc>
        <w:tc>
          <w:tcPr>
            <w:tcW w:w="3260" w:type="dxa"/>
          </w:tcPr>
          <w:p w:rsidR="0029686F" w:rsidRDefault="0029686F" w:rsidP="0029686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Plate tectonics</w:t>
            </w:r>
          </w:p>
          <w:p w:rsidR="0029686F" w:rsidRDefault="0029686F" w:rsidP="0029686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Tropical c</w:t>
            </w:r>
            <w:r>
              <w:rPr>
                <w:sz w:val="24"/>
              </w:rPr>
              <w:t xml:space="preserve">yclones  </w:t>
            </w:r>
          </w:p>
          <w:p w:rsidR="0029686F" w:rsidRDefault="0029686F" w:rsidP="0029686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World d</w:t>
            </w:r>
            <w:r>
              <w:rPr>
                <w:sz w:val="24"/>
              </w:rPr>
              <w:t xml:space="preserve">evelopment </w:t>
            </w:r>
          </w:p>
          <w:p w:rsidR="0029686F" w:rsidRPr="0029686F" w:rsidRDefault="0029686F" w:rsidP="0029686F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Globalisation</w:t>
            </w:r>
          </w:p>
        </w:tc>
        <w:tc>
          <w:tcPr>
            <w:tcW w:w="3119" w:type="dxa"/>
          </w:tcPr>
          <w:p w:rsidR="0029686F" w:rsidRDefault="0029686F" w:rsidP="0029686F">
            <w:pPr>
              <w:rPr>
                <w:sz w:val="24"/>
              </w:rPr>
            </w:pPr>
            <w:r>
              <w:rPr>
                <w:sz w:val="24"/>
              </w:rPr>
              <w:t>Graphical Skills and Numeracy</w:t>
            </w:r>
          </w:p>
          <w:p w:rsidR="0029686F" w:rsidRDefault="0029686F" w:rsidP="0029686F">
            <w:pPr>
              <w:rPr>
                <w:sz w:val="24"/>
              </w:rPr>
            </w:pPr>
            <w:r>
              <w:rPr>
                <w:sz w:val="24"/>
              </w:rPr>
              <w:t>Distribution</w:t>
            </w:r>
          </w:p>
          <w:p w:rsidR="0029686F" w:rsidRDefault="0029686F" w:rsidP="0029686F">
            <w:pPr>
              <w:rPr>
                <w:sz w:val="24"/>
              </w:rPr>
            </w:pPr>
            <w:r>
              <w:rPr>
                <w:sz w:val="24"/>
              </w:rPr>
              <w:t>Extended Explanation</w:t>
            </w:r>
          </w:p>
          <w:p w:rsidR="0029686F" w:rsidRPr="00B25B05" w:rsidRDefault="0029686F" w:rsidP="0029686F">
            <w:pPr>
              <w:rPr>
                <w:sz w:val="24"/>
              </w:rPr>
            </w:pPr>
            <w:r>
              <w:rPr>
                <w:sz w:val="24"/>
              </w:rPr>
              <w:t>Assessment</w:t>
            </w:r>
          </w:p>
          <w:p w:rsidR="0029686F" w:rsidRDefault="0029686F" w:rsidP="00883F8E">
            <w:pPr>
              <w:jc w:val="center"/>
              <w:rPr>
                <w:b/>
                <w:sz w:val="28"/>
              </w:rPr>
            </w:pPr>
          </w:p>
        </w:tc>
      </w:tr>
      <w:tr w:rsidR="00223B3F" w:rsidTr="00A67CC7">
        <w:tc>
          <w:tcPr>
            <w:tcW w:w="1555" w:type="dxa"/>
          </w:tcPr>
          <w:p w:rsidR="0029686F" w:rsidRPr="0029686F" w:rsidRDefault="0029686F" w:rsidP="00883F8E">
            <w:pPr>
              <w:rPr>
                <w:b/>
                <w:sz w:val="24"/>
              </w:rPr>
            </w:pPr>
            <w:r w:rsidRPr="0029686F">
              <w:rPr>
                <w:b/>
                <w:sz w:val="24"/>
              </w:rPr>
              <w:t xml:space="preserve">Term 2: </w:t>
            </w:r>
          </w:p>
          <w:p w:rsidR="0080336C" w:rsidRPr="0080336C" w:rsidRDefault="00A67CC7" w:rsidP="00883F8E">
            <w:pPr>
              <w:rPr>
                <w:sz w:val="24"/>
              </w:rPr>
            </w:pPr>
            <w:r>
              <w:rPr>
                <w:sz w:val="24"/>
              </w:rPr>
              <w:t>I</w:t>
            </w:r>
            <w:r w:rsidR="0029686F">
              <w:rPr>
                <w:sz w:val="24"/>
              </w:rPr>
              <w:t>ndia/</w:t>
            </w:r>
            <w:r>
              <w:rPr>
                <w:sz w:val="24"/>
              </w:rPr>
              <w:t>Rivers</w:t>
            </w:r>
          </w:p>
        </w:tc>
        <w:tc>
          <w:tcPr>
            <w:tcW w:w="2551" w:type="dxa"/>
          </w:tcPr>
          <w:p w:rsidR="00223B3F" w:rsidRDefault="00A67CC7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What is the human and physical geography of India? </w:t>
            </w:r>
          </w:p>
          <w:p w:rsidR="00F91E02" w:rsidRPr="00F91E02" w:rsidRDefault="00A67CC7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How do rivers change from source to mouth? </w:t>
            </w:r>
            <w:r w:rsidR="00F91E02">
              <w:rPr>
                <w:sz w:val="24"/>
              </w:rPr>
              <w:t xml:space="preserve"> </w:t>
            </w:r>
          </w:p>
        </w:tc>
        <w:tc>
          <w:tcPr>
            <w:tcW w:w="3260" w:type="dxa"/>
          </w:tcPr>
          <w:p w:rsidR="00A67CC7" w:rsidRDefault="00A67CC7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Geography of India</w:t>
            </w:r>
          </w:p>
          <w:p w:rsidR="00A67CC7" w:rsidRDefault="00A67CC7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 xml:space="preserve">Migration </w:t>
            </w:r>
          </w:p>
          <w:p w:rsidR="00F91E02" w:rsidRPr="00F91E02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F91E02">
              <w:rPr>
                <w:sz w:val="24"/>
              </w:rPr>
              <w:t>Erosion</w:t>
            </w:r>
          </w:p>
          <w:p w:rsidR="00F91E02" w:rsidRDefault="00F91E02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F91E02">
              <w:rPr>
                <w:sz w:val="24"/>
              </w:rPr>
              <w:t>Deposition</w:t>
            </w:r>
          </w:p>
          <w:p w:rsidR="00F91E02" w:rsidRPr="00F91E02" w:rsidRDefault="0029686F" w:rsidP="00F91E02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River l</w:t>
            </w:r>
            <w:r w:rsidR="00F91E02">
              <w:rPr>
                <w:sz w:val="24"/>
              </w:rPr>
              <w:t>andforms</w:t>
            </w:r>
          </w:p>
          <w:p w:rsidR="009F7F44" w:rsidRPr="00A60EC6" w:rsidRDefault="009F7F44" w:rsidP="00A67CC7">
            <w:pPr>
              <w:pStyle w:val="ListParagraph"/>
              <w:ind w:left="360"/>
              <w:rPr>
                <w:b/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19" w:type="dxa"/>
          </w:tcPr>
          <w:p w:rsidR="00F91E02" w:rsidRDefault="00F91E02" w:rsidP="00883F8E">
            <w:pPr>
              <w:rPr>
                <w:sz w:val="24"/>
              </w:rPr>
            </w:pPr>
            <w:r w:rsidRPr="00F91E02">
              <w:rPr>
                <w:sz w:val="24"/>
              </w:rPr>
              <w:t>Sketching and Annotation</w:t>
            </w:r>
          </w:p>
          <w:p w:rsidR="0080336C" w:rsidRDefault="0080336C" w:rsidP="00883F8E">
            <w:pPr>
              <w:rPr>
                <w:sz w:val="24"/>
              </w:rPr>
            </w:pPr>
            <w:r>
              <w:rPr>
                <w:sz w:val="24"/>
              </w:rPr>
              <w:t>Extended Explanation</w:t>
            </w:r>
          </w:p>
          <w:p w:rsidR="00346935" w:rsidRPr="00B25B05" w:rsidRDefault="00346935" w:rsidP="00883F8E">
            <w:pPr>
              <w:rPr>
                <w:sz w:val="24"/>
              </w:rPr>
            </w:pPr>
            <w:r>
              <w:rPr>
                <w:sz w:val="24"/>
              </w:rPr>
              <w:t>Assessment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  <w:tr w:rsidR="00223B3F" w:rsidTr="00A67CC7">
        <w:tc>
          <w:tcPr>
            <w:tcW w:w="1555" w:type="dxa"/>
          </w:tcPr>
          <w:p w:rsidR="00223B3F" w:rsidRDefault="00223B3F" w:rsidP="00D0257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  <w:r w:rsidR="0080336C">
              <w:rPr>
                <w:b/>
                <w:sz w:val="24"/>
              </w:rPr>
              <w:t xml:space="preserve"> </w:t>
            </w:r>
          </w:p>
          <w:p w:rsidR="00D0257E" w:rsidRPr="00D0257E" w:rsidRDefault="0029686F" w:rsidP="00D0257E">
            <w:pPr>
              <w:rPr>
                <w:sz w:val="24"/>
              </w:rPr>
            </w:pPr>
            <w:r>
              <w:rPr>
                <w:sz w:val="24"/>
              </w:rPr>
              <w:t xml:space="preserve">GCSE Topic: </w:t>
            </w:r>
            <w:r w:rsidR="00A67CC7">
              <w:rPr>
                <w:sz w:val="24"/>
              </w:rPr>
              <w:t xml:space="preserve">Challenges of an Urbanising world </w:t>
            </w:r>
            <w:r w:rsidR="00D0257E" w:rsidRPr="00D0257E">
              <w:rPr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223B3F" w:rsidRPr="00F91E02" w:rsidRDefault="00BC338C" w:rsidP="00A67CC7">
            <w:pPr>
              <w:pStyle w:val="ListParagraph"/>
              <w:numPr>
                <w:ilvl w:val="0"/>
                <w:numId w:val="8"/>
              </w:numPr>
              <w:rPr>
                <w:sz w:val="24"/>
              </w:rPr>
            </w:pPr>
            <w:r>
              <w:rPr>
                <w:sz w:val="24"/>
              </w:rPr>
              <w:t xml:space="preserve">Why and how have urban areas changed? </w:t>
            </w:r>
          </w:p>
        </w:tc>
        <w:tc>
          <w:tcPr>
            <w:tcW w:w="3260" w:type="dxa"/>
          </w:tcPr>
          <w:p w:rsidR="00757856" w:rsidRDefault="0075785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Urban/rural settlements</w:t>
            </w:r>
          </w:p>
          <w:p w:rsidR="00757856" w:rsidRDefault="00757856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Migration </w:t>
            </w:r>
          </w:p>
          <w:p w:rsidR="00BC338C" w:rsidRDefault="00BC338C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Mumbai</w:t>
            </w:r>
          </w:p>
          <w:p w:rsidR="00BC338C" w:rsidRPr="005D5E84" w:rsidRDefault="0029686F" w:rsidP="00883F8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Sustainable d</w:t>
            </w:r>
            <w:r w:rsidR="00BC338C">
              <w:rPr>
                <w:sz w:val="24"/>
              </w:rPr>
              <w:t xml:space="preserve">evelopment </w:t>
            </w:r>
          </w:p>
        </w:tc>
        <w:tc>
          <w:tcPr>
            <w:tcW w:w="3119" w:type="dxa"/>
          </w:tcPr>
          <w:p w:rsidR="00F91E02" w:rsidRDefault="00F91E02" w:rsidP="002E20A3">
            <w:pPr>
              <w:rPr>
                <w:sz w:val="24"/>
              </w:rPr>
            </w:pPr>
            <w:r w:rsidRPr="00F91E02">
              <w:rPr>
                <w:sz w:val="24"/>
              </w:rPr>
              <w:t>Cartographic Skills</w:t>
            </w:r>
          </w:p>
          <w:p w:rsidR="0080336C" w:rsidRDefault="0080336C" w:rsidP="002E20A3">
            <w:pPr>
              <w:rPr>
                <w:sz w:val="24"/>
              </w:rPr>
            </w:pPr>
            <w:r>
              <w:rPr>
                <w:sz w:val="24"/>
              </w:rPr>
              <w:t>Graphical Skills</w:t>
            </w:r>
          </w:p>
          <w:p w:rsidR="00223B3F" w:rsidRDefault="0080336C" w:rsidP="002E20A3">
            <w:pPr>
              <w:rPr>
                <w:sz w:val="24"/>
              </w:rPr>
            </w:pPr>
            <w:r>
              <w:rPr>
                <w:sz w:val="24"/>
              </w:rPr>
              <w:t>Sketching and Annotation</w:t>
            </w:r>
          </w:p>
          <w:p w:rsidR="0080336C" w:rsidRDefault="0080336C" w:rsidP="002E20A3">
            <w:pPr>
              <w:rPr>
                <w:sz w:val="24"/>
              </w:rPr>
            </w:pPr>
            <w:r>
              <w:rPr>
                <w:sz w:val="24"/>
              </w:rPr>
              <w:t xml:space="preserve">Extended Explanation </w:t>
            </w:r>
          </w:p>
          <w:p w:rsidR="00346935" w:rsidRPr="00B25B05" w:rsidRDefault="00346935" w:rsidP="002E20A3">
            <w:pPr>
              <w:rPr>
                <w:sz w:val="24"/>
              </w:rPr>
            </w:pPr>
            <w:r>
              <w:rPr>
                <w:sz w:val="24"/>
              </w:rPr>
              <w:t>Assessment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116469" w:rsidP="00116469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 xml:space="preserve">1: Assessment covers all teaching in term 1. </w:t>
            </w:r>
            <w:r w:rsidR="00883F8E"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29686F" w:rsidRPr="00B25B05" w:rsidRDefault="0029686F" w:rsidP="0029686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1: </w:t>
            </w:r>
            <w:r>
              <w:rPr>
                <w:sz w:val="24"/>
              </w:rPr>
              <w:t>Graphical Skills/Distributions</w:t>
            </w:r>
          </w:p>
          <w:p w:rsidR="0029686F" w:rsidRPr="00B25B05" w:rsidRDefault="0029686F" w:rsidP="0029686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>
              <w:rPr>
                <w:sz w:val="24"/>
              </w:rPr>
              <w:t>Extended Explanation</w:t>
            </w:r>
          </w:p>
          <w:p w:rsidR="00883F8E" w:rsidRPr="00B25B05" w:rsidRDefault="0029686F" w:rsidP="0029686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</w:t>
            </w:r>
            <w:r>
              <w:rPr>
                <w:sz w:val="24"/>
              </w:rPr>
              <w:t>Assessment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116469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</w:t>
            </w:r>
            <w:r w:rsidR="00116469">
              <w:rPr>
                <w:sz w:val="24"/>
              </w:rPr>
              <w:t xml:space="preserve">Assessment covers teaching from term 1 and 2.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29686F" w:rsidRPr="00B25B05" w:rsidRDefault="0029686F" w:rsidP="0029686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1: </w:t>
            </w:r>
            <w:r w:rsidRPr="00757856">
              <w:rPr>
                <w:sz w:val="24"/>
              </w:rPr>
              <w:t>Sketching and Annotation</w:t>
            </w:r>
          </w:p>
          <w:p w:rsidR="0029686F" w:rsidRPr="00B25B05" w:rsidRDefault="0029686F" w:rsidP="0029686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>
              <w:rPr>
                <w:sz w:val="24"/>
              </w:rPr>
              <w:t>Extended Explanation</w:t>
            </w:r>
          </w:p>
          <w:p w:rsidR="00883F8E" w:rsidRPr="00B25B05" w:rsidRDefault="0029686F" w:rsidP="0029686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Section 3: Assessment</w:t>
            </w:r>
            <w:bookmarkStart w:id="0" w:name="_GoBack"/>
            <w:bookmarkEnd w:id="0"/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116469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116469">
              <w:rPr>
                <w:sz w:val="24"/>
              </w:rPr>
              <w:t xml:space="preserve">Assessment covers teaching from term 1,2 and 3.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1: </w:t>
            </w:r>
            <w:r w:rsidR="00757856">
              <w:rPr>
                <w:sz w:val="24"/>
              </w:rPr>
              <w:t>Cartographic Skills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 w:rsidR="00346935">
              <w:rPr>
                <w:sz w:val="24"/>
              </w:rPr>
              <w:t>Extended Explanation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3: </w:t>
            </w:r>
            <w:r w:rsidR="00346935">
              <w:rPr>
                <w:sz w:val="24"/>
              </w:rPr>
              <w:t>Assessment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F44" w:rsidRPr="00883F8E" w:rsidRDefault="00BC338C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Year 9</w:t>
                            </w:r>
                            <w:r w:rsidR="009F7F44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9F7F44">
                              <w:rPr>
                                <w:b/>
                                <w:color w:val="9D175A"/>
                                <w:sz w:val="36"/>
                              </w:rPr>
                              <w:t>Geography</w:t>
                            </w:r>
                            <w:r w:rsidR="009F7F44"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9F7F44" w:rsidRPr="00883F8E" w:rsidRDefault="00BC338C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>Year 9</w:t>
                      </w:r>
                      <w:r w:rsidR="009F7F44"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9F7F44">
                        <w:rPr>
                          <w:b/>
                          <w:color w:val="9D175A"/>
                          <w:sz w:val="36"/>
                        </w:rPr>
                        <w:t>Geography</w:t>
                      </w:r>
                      <w:r w:rsidR="009F7F44"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F44" w:rsidRDefault="009F7F44" w:rsidP="00223B3F">
      <w:pPr>
        <w:spacing w:after="0" w:line="240" w:lineRule="auto"/>
      </w:pPr>
      <w:r>
        <w:separator/>
      </w:r>
    </w:p>
  </w:endnote>
  <w:endnote w:type="continuationSeparator" w:id="0">
    <w:p w:rsidR="009F7F44" w:rsidRDefault="009F7F44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F44" w:rsidRDefault="009F7F44">
    <w:pPr>
      <w:pStyle w:val="Footer"/>
    </w:pPr>
  </w:p>
  <w:p w:rsidR="009F7F44" w:rsidRDefault="009F7F4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F44" w:rsidRDefault="009F7F44" w:rsidP="00223B3F">
      <w:pPr>
        <w:spacing w:after="0" w:line="240" w:lineRule="auto"/>
      </w:pPr>
      <w:r>
        <w:separator/>
      </w:r>
    </w:p>
  </w:footnote>
  <w:footnote w:type="continuationSeparator" w:id="0">
    <w:p w:rsidR="009F7F44" w:rsidRDefault="009F7F44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7F44" w:rsidRDefault="009F7F44">
    <w:pPr>
      <w:pStyle w:val="Header"/>
    </w:pPr>
  </w:p>
  <w:p w:rsidR="009F7F44" w:rsidRDefault="009F7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E4A4E9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6F24B4"/>
    <w:multiLevelType w:val="hybridMultilevel"/>
    <w:tmpl w:val="7C728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16469"/>
    <w:rsid w:val="00223B3F"/>
    <w:rsid w:val="002629CE"/>
    <w:rsid w:val="002760BE"/>
    <w:rsid w:val="0029686F"/>
    <w:rsid w:val="002E20A3"/>
    <w:rsid w:val="002F4ADF"/>
    <w:rsid w:val="0030580E"/>
    <w:rsid w:val="00306215"/>
    <w:rsid w:val="00326BBB"/>
    <w:rsid w:val="00346935"/>
    <w:rsid w:val="00432725"/>
    <w:rsid w:val="00533260"/>
    <w:rsid w:val="00583CAF"/>
    <w:rsid w:val="005D5E84"/>
    <w:rsid w:val="006A20D5"/>
    <w:rsid w:val="00757856"/>
    <w:rsid w:val="0080336C"/>
    <w:rsid w:val="008562A8"/>
    <w:rsid w:val="00883F8E"/>
    <w:rsid w:val="009B10C8"/>
    <w:rsid w:val="009F7F44"/>
    <w:rsid w:val="00A33FC3"/>
    <w:rsid w:val="00A60EC6"/>
    <w:rsid w:val="00A67CC7"/>
    <w:rsid w:val="00B25B05"/>
    <w:rsid w:val="00B75CF5"/>
    <w:rsid w:val="00B97F54"/>
    <w:rsid w:val="00BC338C"/>
    <w:rsid w:val="00CF5F32"/>
    <w:rsid w:val="00D0257E"/>
    <w:rsid w:val="00DE789B"/>
    <w:rsid w:val="00ED6B07"/>
    <w:rsid w:val="00F72971"/>
    <w:rsid w:val="00F91E02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11A22D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58B3D-4EBB-43BC-971B-4C1B8C3B8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89A188E3</Template>
  <TotalTime>10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Miss D. Leigh</cp:lastModifiedBy>
  <cp:revision>5</cp:revision>
  <cp:lastPrinted>2018-09-26T09:31:00Z</cp:lastPrinted>
  <dcterms:created xsi:type="dcterms:W3CDTF">2018-10-19T13:09:00Z</dcterms:created>
  <dcterms:modified xsi:type="dcterms:W3CDTF">2019-07-09T13:04:00Z</dcterms:modified>
</cp:coreProperties>
</file>