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7EF" w:rsidRPr="00A60EC6" w:rsidRDefault="00CD37EF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9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  <w:r w:rsidR="009D3118">
                              <w:rPr>
                                <w:b/>
                                <w:color w:val="9D175A"/>
                                <w:sz w:val="72"/>
                              </w:rPr>
                              <w:t>Spanish</w:t>
                            </w:r>
                          </w:p>
                          <w:p w:rsidR="00CD37EF" w:rsidRDefault="00CD37E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CD37EF" w:rsidRPr="00A60EC6" w:rsidRDefault="00CD37EF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9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  <w:r w:rsidR="009D3118">
                        <w:rPr>
                          <w:b/>
                          <w:color w:val="9D175A"/>
                          <w:sz w:val="72"/>
                        </w:rPr>
                        <w:t>Spanish</w:t>
                      </w:r>
                    </w:p>
                    <w:p w:rsidR="00CD37EF" w:rsidRDefault="00CD37EF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7EF" w:rsidRDefault="00CD37E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CD37EF" w:rsidRDefault="00CD37EF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7EF" w:rsidRPr="00A60EC6" w:rsidRDefault="00CD37EF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9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9D3118">
                              <w:rPr>
                                <w:b/>
                                <w:color w:val="9D175A"/>
                                <w:sz w:val="36"/>
                              </w:rPr>
                              <w:t>Spanish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CD37EF" w:rsidRDefault="00CD37E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 o:allowoverlap="f" filled="f" stroked="f" strokeweight="1pt">
                <v:textbox>
                  <w:txbxContent>
                    <w:p w:rsidR="00CD37EF" w:rsidRPr="00A60EC6" w:rsidRDefault="00CD37EF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9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9D3118">
                        <w:rPr>
                          <w:b/>
                          <w:color w:val="9D175A"/>
                          <w:sz w:val="36"/>
                        </w:rPr>
                        <w:t>Spanish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CD37EF" w:rsidRDefault="00CD37EF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543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223B3F" w:rsidRDefault="00193198" w:rsidP="00883F8E">
            <w:pPr>
              <w:rPr>
                <w:sz w:val="24"/>
              </w:rPr>
            </w:pPr>
            <w:r>
              <w:rPr>
                <w:sz w:val="24"/>
              </w:rPr>
              <w:t>Where did you go on holiday?</w:t>
            </w:r>
          </w:p>
          <w:p w:rsidR="00193198" w:rsidRDefault="00193198" w:rsidP="00883F8E">
            <w:pPr>
              <w:rPr>
                <w:sz w:val="24"/>
              </w:rPr>
            </w:pPr>
            <w:r>
              <w:rPr>
                <w:sz w:val="24"/>
              </w:rPr>
              <w:t>What did you do?</w:t>
            </w:r>
          </w:p>
          <w:p w:rsidR="00193198" w:rsidRPr="00DE789B" w:rsidRDefault="00193198" w:rsidP="00883F8E">
            <w:pPr>
              <w:rPr>
                <w:sz w:val="24"/>
              </w:rPr>
            </w:pPr>
            <w:r>
              <w:rPr>
                <w:sz w:val="24"/>
              </w:rPr>
              <w:t>Where did you stay?</w:t>
            </w:r>
          </w:p>
        </w:tc>
        <w:tc>
          <w:tcPr>
            <w:tcW w:w="3543" w:type="dxa"/>
          </w:tcPr>
          <w:p w:rsidR="00CD37EF" w:rsidRDefault="00193198" w:rsidP="00CD37EF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Say where you went in the summer</w:t>
            </w:r>
          </w:p>
          <w:p w:rsidR="00193198" w:rsidRDefault="00193198" w:rsidP="00CD37EF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Say what holiday activities you did</w:t>
            </w:r>
          </w:p>
          <w:p w:rsidR="00193198" w:rsidRDefault="00193198" w:rsidP="00CD37EF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Describe your holiday accommodation</w:t>
            </w:r>
          </w:p>
          <w:p w:rsidR="00193198" w:rsidRPr="00CD37EF" w:rsidRDefault="00193198" w:rsidP="00CD37EF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Describe the weather</w:t>
            </w:r>
          </w:p>
        </w:tc>
        <w:tc>
          <w:tcPr>
            <w:tcW w:w="3686" w:type="dxa"/>
          </w:tcPr>
          <w:p w:rsidR="00720BE0" w:rsidRDefault="00720BE0" w:rsidP="00720BE0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Listening</w:t>
            </w:r>
            <w:r>
              <w:rPr>
                <w:sz w:val="24"/>
              </w:rPr>
              <w:t xml:space="preserve"> to extracts repeated twice, putting words in right order</w:t>
            </w:r>
          </w:p>
          <w:p w:rsidR="00720BE0" w:rsidRDefault="00720BE0" w:rsidP="00720BE0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Reading</w:t>
            </w:r>
            <w:r>
              <w:rPr>
                <w:sz w:val="24"/>
              </w:rPr>
              <w:t xml:space="preserve"> - true/false responses</w:t>
            </w:r>
          </w:p>
          <w:p w:rsidR="00720BE0" w:rsidRDefault="00720BE0" w:rsidP="00720BE0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Writing</w:t>
            </w:r>
            <w:r>
              <w:rPr>
                <w:sz w:val="24"/>
              </w:rPr>
              <w:t xml:space="preserve"> – short passages with three tenses, opinions + reasons</w:t>
            </w:r>
          </w:p>
          <w:p w:rsidR="00223B3F" w:rsidRPr="00B25B05" w:rsidRDefault="00720BE0" w:rsidP="00720BE0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Speaking</w:t>
            </w:r>
            <w:r>
              <w:rPr>
                <w:sz w:val="24"/>
              </w:rPr>
              <w:t xml:space="preserve"> – role plays and quick fire Q+A exchanges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223B3F" w:rsidRDefault="00193198" w:rsidP="00883F8E">
            <w:pPr>
              <w:rPr>
                <w:sz w:val="24"/>
              </w:rPr>
            </w:pPr>
            <w:r>
              <w:rPr>
                <w:sz w:val="24"/>
              </w:rPr>
              <w:t>What is your school like?</w:t>
            </w:r>
          </w:p>
          <w:p w:rsidR="00193198" w:rsidRDefault="00193198" w:rsidP="00883F8E">
            <w:pPr>
              <w:rPr>
                <w:sz w:val="24"/>
              </w:rPr>
            </w:pPr>
            <w:r>
              <w:rPr>
                <w:sz w:val="24"/>
              </w:rPr>
              <w:t>Which subjects do you prefer?</w:t>
            </w:r>
          </w:p>
          <w:p w:rsidR="00193198" w:rsidRDefault="00193198" w:rsidP="00883F8E">
            <w:pPr>
              <w:rPr>
                <w:sz w:val="24"/>
              </w:rPr>
            </w:pPr>
            <w:r>
              <w:rPr>
                <w:sz w:val="24"/>
              </w:rPr>
              <w:t>Do you wear uniform?</w:t>
            </w:r>
          </w:p>
          <w:p w:rsidR="00193198" w:rsidRPr="00DE789B" w:rsidRDefault="00193198" w:rsidP="00883F8E">
            <w:pPr>
              <w:rPr>
                <w:sz w:val="24"/>
              </w:rPr>
            </w:pPr>
            <w:r>
              <w:rPr>
                <w:sz w:val="24"/>
              </w:rPr>
              <w:t>What are the rules like?</w:t>
            </w:r>
          </w:p>
        </w:tc>
        <w:tc>
          <w:tcPr>
            <w:tcW w:w="3543" w:type="dxa"/>
          </w:tcPr>
          <w:p w:rsidR="00CD37EF" w:rsidRDefault="00193198" w:rsidP="00193198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Describe school facilities </w:t>
            </w:r>
          </w:p>
          <w:p w:rsidR="00193198" w:rsidRDefault="00193198" w:rsidP="00193198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Talk about your subjects and teachers</w:t>
            </w:r>
          </w:p>
          <w:p w:rsidR="00193198" w:rsidRDefault="00193198" w:rsidP="00193198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State any school clubs/teams you belong to</w:t>
            </w:r>
          </w:p>
          <w:p w:rsidR="00193198" w:rsidRDefault="00193198" w:rsidP="00193198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Give opinions on uniform</w:t>
            </w:r>
          </w:p>
          <w:p w:rsidR="00193198" w:rsidRPr="00A60EC6" w:rsidRDefault="00193198" w:rsidP="00193198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Evaluate school rules</w:t>
            </w:r>
          </w:p>
        </w:tc>
        <w:tc>
          <w:tcPr>
            <w:tcW w:w="3686" w:type="dxa"/>
          </w:tcPr>
          <w:p w:rsidR="00CD37EF" w:rsidRDefault="00CD37EF" w:rsidP="00CD37EF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Listening</w:t>
            </w:r>
            <w:r>
              <w:rPr>
                <w:sz w:val="24"/>
              </w:rPr>
              <w:t xml:space="preserve"> to extracts repeated twice, putting words in right order</w:t>
            </w:r>
          </w:p>
          <w:p w:rsidR="00CD37EF" w:rsidRDefault="00CD37EF" w:rsidP="00CD37EF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Reading</w:t>
            </w:r>
            <w:r>
              <w:rPr>
                <w:sz w:val="24"/>
              </w:rPr>
              <w:t xml:space="preserve"> - true/false responses</w:t>
            </w:r>
          </w:p>
          <w:p w:rsidR="00CD37EF" w:rsidRDefault="00CD37EF" w:rsidP="00CD37EF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Writing</w:t>
            </w:r>
            <w:r>
              <w:rPr>
                <w:sz w:val="24"/>
              </w:rPr>
              <w:t xml:space="preserve"> – short passages with three tenses, opinions + reasons</w:t>
            </w:r>
          </w:p>
          <w:p w:rsidR="00CD37EF" w:rsidRPr="00B25B05" w:rsidRDefault="00CD37EF" w:rsidP="00CD37EF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Speaking</w:t>
            </w:r>
            <w:r>
              <w:rPr>
                <w:sz w:val="24"/>
              </w:rPr>
              <w:t xml:space="preserve"> – role plays and quick fire Q+A exchanges</w:t>
            </w:r>
          </w:p>
          <w:p w:rsidR="00223B3F" w:rsidRPr="00B25B05" w:rsidRDefault="00223B3F" w:rsidP="00CD37EF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193198" w:rsidP="00883F8E">
            <w:pPr>
              <w:rPr>
                <w:b/>
                <w:sz w:val="24"/>
              </w:rPr>
            </w:pPr>
            <w:r>
              <w:rPr>
                <w:b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margin">
                        <wp:posOffset>-109855</wp:posOffset>
                      </wp:positionH>
                      <wp:positionV relativeFrom="page">
                        <wp:posOffset>1618615</wp:posOffset>
                      </wp:positionV>
                      <wp:extent cx="4381500" cy="37147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0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D37EF" w:rsidRPr="00883F8E" w:rsidRDefault="00CD37EF" w:rsidP="00883F8E">
                                  <w:pPr>
                                    <w:jc w:val="center"/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>Year 9</w:t>
                                  </w:r>
                                  <w:r w:rsidRPr="00883F8E"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 xml:space="preserve"> </w:t>
                                  </w:r>
                                  <w:r w:rsidR="009D3118"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>Spanish</w:t>
                                  </w:r>
                                  <w:r w:rsidRPr="00883F8E"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 xml:space="preserve"> Assessment 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9" style="position:absolute;margin-left:-8.65pt;margin-top:127.45pt;width:34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" filled="f" stroked="f" strokeweight="1pt">
                      <v:textbox>
                        <w:txbxContent>
                          <w:p w:rsidR="00CD37EF" w:rsidRPr="00883F8E" w:rsidRDefault="00CD37EF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9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9D3118">
                              <w:rPr>
                                <w:b/>
                                <w:color w:val="9D175A"/>
                                <w:sz w:val="36"/>
                              </w:rPr>
                              <w:t>Spanish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v:textbox>
                      <w10:wrap anchorx="margin" anchory="page"/>
                    </v:rect>
                  </w:pict>
                </mc:Fallback>
              </mc:AlternateContent>
            </w:r>
            <w:r w:rsidR="00223B3F">
              <w:rPr>
                <w:b/>
                <w:sz w:val="24"/>
              </w:rPr>
              <w:t xml:space="preserve">Term </w:t>
            </w:r>
            <w:r w:rsidR="00223B3F"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223B3F" w:rsidRDefault="00193198" w:rsidP="009D3118">
            <w:pPr>
              <w:rPr>
                <w:sz w:val="24"/>
              </w:rPr>
            </w:pPr>
            <w:r>
              <w:rPr>
                <w:sz w:val="24"/>
              </w:rPr>
              <w:t>What do you do in your free time?</w:t>
            </w:r>
          </w:p>
          <w:p w:rsidR="00193198" w:rsidRDefault="00193198" w:rsidP="009D3118">
            <w:pPr>
              <w:rPr>
                <w:sz w:val="24"/>
              </w:rPr>
            </w:pPr>
            <w:r>
              <w:rPr>
                <w:sz w:val="24"/>
              </w:rPr>
              <w:t>Do you enjoy sport?</w:t>
            </w:r>
          </w:p>
          <w:p w:rsidR="00193198" w:rsidRDefault="00193198" w:rsidP="009D3118">
            <w:pPr>
              <w:rPr>
                <w:sz w:val="24"/>
              </w:rPr>
            </w:pPr>
            <w:r>
              <w:rPr>
                <w:sz w:val="24"/>
              </w:rPr>
              <w:t>Do you like live music?</w:t>
            </w:r>
          </w:p>
          <w:p w:rsidR="00193198" w:rsidRPr="00DE789B" w:rsidRDefault="00193198" w:rsidP="009D3118">
            <w:pPr>
              <w:rPr>
                <w:sz w:val="24"/>
              </w:rPr>
            </w:pPr>
            <w:r>
              <w:rPr>
                <w:sz w:val="24"/>
              </w:rPr>
              <w:t>Do you have a role model?</w:t>
            </w:r>
          </w:p>
        </w:tc>
        <w:tc>
          <w:tcPr>
            <w:tcW w:w="3543" w:type="dxa"/>
          </w:tcPr>
          <w:p w:rsidR="00E8273A" w:rsidRDefault="00193198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Discuss your leisure preferences </w:t>
            </w:r>
          </w:p>
          <w:p w:rsidR="00193198" w:rsidRDefault="00193198" w:rsidP="00193198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Talk about how active you are</w:t>
            </w:r>
          </w:p>
          <w:p w:rsidR="00193198" w:rsidRDefault="00193198" w:rsidP="00193198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Describe live events you have been to</w:t>
            </w:r>
          </w:p>
          <w:p w:rsidR="00193198" w:rsidRPr="00193198" w:rsidRDefault="00193198" w:rsidP="00193198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Learn about Spanish role models from world of sport, cinema, music</w:t>
            </w:r>
            <w:bookmarkStart w:id="0" w:name="_GoBack"/>
            <w:bookmarkEnd w:id="0"/>
          </w:p>
        </w:tc>
        <w:tc>
          <w:tcPr>
            <w:tcW w:w="3686" w:type="dxa"/>
          </w:tcPr>
          <w:p w:rsidR="00E8273A" w:rsidRDefault="00E8273A" w:rsidP="00E8273A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Listening</w:t>
            </w:r>
            <w:r>
              <w:rPr>
                <w:sz w:val="24"/>
              </w:rPr>
              <w:t xml:space="preserve"> to extracts repeated twice, putting words in right order</w:t>
            </w:r>
          </w:p>
          <w:p w:rsidR="00E8273A" w:rsidRDefault="00E8273A" w:rsidP="00E8273A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Reading</w:t>
            </w:r>
            <w:r>
              <w:rPr>
                <w:sz w:val="24"/>
              </w:rPr>
              <w:t xml:space="preserve"> - true/false responses</w:t>
            </w:r>
          </w:p>
          <w:p w:rsidR="00E8273A" w:rsidRDefault="00E8273A" w:rsidP="00E8273A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Writing</w:t>
            </w:r>
            <w:r>
              <w:rPr>
                <w:sz w:val="24"/>
              </w:rPr>
              <w:t xml:space="preserve"> – short passages with three tenses, opinions + reasons</w:t>
            </w:r>
          </w:p>
          <w:p w:rsidR="00E8273A" w:rsidRPr="00B25B05" w:rsidRDefault="00E8273A" w:rsidP="00E8273A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Speaking</w:t>
            </w:r>
            <w:r>
              <w:rPr>
                <w:sz w:val="24"/>
              </w:rPr>
              <w:t xml:space="preserve"> – role plays and quick fire Q+A exchanges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</w:tbl>
    <w:tbl>
      <w:tblPr>
        <w:tblStyle w:val="TableGrid"/>
        <w:tblpPr w:leftFromText="181" w:rightFromText="181" w:vertAnchor="page" w:horzAnchor="margin" w:tblpY="11221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CD37EF">
        <w:trPr>
          <w:trHeight w:val="277"/>
        </w:trPr>
        <w:tc>
          <w:tcPr>
            <w:tcW w:w="2282" w:type="dxa"/>
          </w:tcPr>
          <w:p w:rsidR="00883F8E" w:rsidRPr="00533260" w:rsidRDefault="00883F8E" w:rsidP="00CD37EF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CD37EF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CD37EF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CD37EF">
        <w:trPr>
          <w:trHeight w:val="896"/>
        </w:trPr>
        <w:tc>
          <w:tcPr>
            <w:tcW w:w="2282" w:type="dxa"/>
          </w:tcPr>
          <w:p w:rsidR="00883F8E" w:rsidRPr="002629CE" w:rsidRDefault="00883F8E" w:rsidP="00CD37EF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Linking to Term 1</w:t>
            </w:r>
            <w:r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501E27" w:rsidP="00CD37EF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Speaking – individual slots with each pupil</w:t>
            </w:r>
          </w:p>
        </w:tc>
      </w:tr>
      <w:tr w:rsidR="00883F8E" w:rsidTr="00CD37EF">
        <w:trPr>
          <w:trHeight w:val="675"/>
        </w:trPr>
        <w:tc>
          <w:tcPr>
            <w:tcW w:w="2282" w:type="dxa"/>
          </w:tcPr>
          <w:p w:rsidR="00883F8E" w:rsidRPr="002629CE" w:rsidRDefault="00883F8E" w:rsidP="00CD37EF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>: Linking to Term 2</w:t>
            </w:r>
          </w:p>
        </w:tc>
        <w:tc>
          <w:tcPr>
            <w:tcW w:w="3160" w:type="dxa"/>
          </w:tcPr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501E27" w:rsidRDefault="00501E27" w:rsidP="00501E2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Reading Paper</w:t>
            </w:r>
          </w:p>
          <w:p w:rsidR="00501E27" w:rsidRPr="00B25B05" w:rsidRDefault="00501E27" w:rsidP="00501E2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Listening Paper</w:t>
            </w:r>
          </w:p>
          <w:p w:rsidR="00883F8E" w:rsidRPr="00B25B05" w:rsidRDefault="00883F8E" w:rsidP="00CD37EF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883F8E" w:rsidTr="00CD37EF">
        <w:trPr>
          <w:trHeight w:val="675"/>
        </w:trPr>
        <w:tc>
          <w:tcPr>
            <w:tcW w:w="2282" w:type="dxa"/>
          </w:tcPr>
          <w:p w:rsidR="00883F8E" w:rsidRDefault="00883F8E" w:rsidP="00CD37EF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>: Sections 1 and 2 link to Term 3.</w:t>
            </w:r>
          </w:p>
          <w:p w:rsidR="00883F8E" w:rsidRPr="000A6501" w:rsidRDefault="00883F8E" w:rsidP="00CD37EF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Section 3 covers all three Terms</w:t>
            </w:r>
          </w:p>
        </w:tc>
        <w:tc>
          <w:tcPr>
            <w:tcW w:w="3160" w:type="dxa"/>
          </w:tcPr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spacing w:after="160" w:line="259" w:lineRule="auto"/>
              <w:rPr>
                <w:sz w:val="24"/>
              </w:rPr>
            </w:pPr>
            <w:r w:rsidRPr="00FA0B64">
              <w:rPr>
                <w:sz w:val="24"/>
              </w:rPr>
              <w:t>Assessment held</w:t>
            </w:r>
            <w:r>
              <w:rPr>
                <w:sz w:val="24"/>
              </w:rPr>
              <w:t xml:space="preserve"> in</w:t>
            </w:r>
            <w:r w:rsidRPr="00FA0B64">
              <w:rPr>
                <w:sz w:val="24"/>
              </w:rPr>
              <w:t xml:space="preserve"> </w:t>
            </w:r>
            <w:r w:rsidR="00B25B05">
              <w:rPr>
                <w:sz w:val="24"/>
              </w:rPr>
              <w:t>the Exam H</w:t>
            </w:r>
            <w:r>
              <w:rPr>
                <w:sz w:val="24"/>
              </w:rPr>
              <w:t>all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 w:rsidRPr="00FA0B64">
              <w:rPr>
                <w:sz w:val="24"/>
              </w:rPr>
              <w:t>50 minutes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501E27" w:rsidRPr="00B25B05" w:rsidRDefault="00501E27" w:rsidP="00501E2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Writing Paper</w:t>
            </w:r>
          </w:p>
          <w:p w:rsidR="00883F8E" w:rsidRPr="00B25B05" w:rsidRDefault="00883F8E" w:rsidP="00CD37EF">
            <w:pPr>
              <w:tabs>
                <w:tab w:val="left" w:pos="1275"/>
              </w:tabs>
              <w:rPr>
                <w:sz w:val="24"/>
              </w:rPr>
            </w:pPr>
          </w:p>
        </w:tc>
      </w:tr>
    </w:tbl>
    <w:p w:rsidR="00DE789B" w:rsidRPr="002629CE" w:rsidRDefault="00FA0B64" w:rsidP="002629CE">
      <w:r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7EF" w:rsidRDefault="00CD37EF" w:rsidP="00223B3F">
      <w:pPr>
        <w:spacing w:after="0" w:line="240" w:lineRule="auto"/>
      </w:pPr>
      <w:r>
        <w:separator/>
      </w:r>
    </w:p>
  </w:endnote>
  <w:endnote w:type="continuationSeparator" w:id="0">
    <w:p w:rsidR="00CD37EF" w:rsidRDefault="00CD37EF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7EF" w:rsidRDefault="00CD37EF">
    <w:pPr>
      <w:pStyle w:val="Footer"/>
    </w:pPr>
  </w:p>
  <w:p w:rsidR="00CD37EF" w:rsidRDefault="00CD37E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7EF" w:rsidRDefault="00CD37EF" w:rsidP="00223B3F">
      <w:pPr>
        <w:spacing w:after="0" w:line="240" w:lineRule="auto"/>
      </w:pPr>
      <w:r>
        <w:separator/>
      </w:r>
    </w:p>
  </w:footnote>
  <w:footnote w:type="continuationSeparator" w:id="0">
    <w:p w:rsidR="00CD37EF" w:rsidRDefault="00CD37EF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7EF" w:rsidRDefault="00CD37EF">
    <w:pPr>
      <w:pStyle w:val="Header"/>
    </w:pPr>
  </w:p>
  <w:p w:rsidR="00CD37EF" w:rsidRDefault="00CD37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193198"/>
    <w:rsid w:val="001A6413"/>
    <w:rsid w:val="00223B3F"/>
    <w:rsid w:val="002629CE"/>
    <w:rsid w:val="002F4ADF"/>
    <w:rsid w:val="0030580E"/>
    <w:rsid w:val="00306215"/>
    <w:rsid w:val="00326BBB"/>
    <w:rsid w:val="00432725"/>
    <w:rsid w:val="00465E14"/>
    <w:rsid w:val="004E4C44"/>
    <w:rsid w:val="00501E27"/>
    <w:rsid w:val="00533260"/>
    <w:rsid w:val="00583CAF"/>
    <w:rsid w:val="006A20D5"/>
    <w:rsid w:val="00720BE0"/>
    <w:rsid w:val="00771637"/>
    <w:rsid w:val="00883F8E"/>
    <w:rsid w:val="009B10C8"/>
    <w:rsid w:val="009D3118"/>
    <w:rsid w:val="00A33FC3"/>
    <w:rsid w:val="00A60EC6"/>
    <w:rsid w:val="00B25B05"/>
    <w:rsid w:val="00B97F54"/>
    <w:rsid w:val="00C72E5B"/>
    <w:rsid w:val="00CD37EF"/>
    <w:rsid w:val="00CF5F32"/>
    <w:rsid w:val="00DE789B"/>
    <w:rsid w:val="00E8273A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0C7D05F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1734C-5092-4105-A9AB-5C10FD998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53DC7634</Template>
  <TotalTime>9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Mrs D. Donkin</cp:lastModifiedBy>
  <cp:revision>4</cp:revision>
  <cp:lastPrinted>2018-09-26T09:31:00Z</cp:lastPrinted>
  <dcterms:created xsi:type="dcterms:W3CDTF">2018-11-08T14:21:00Z</dcterms:created>
  <dcterms:modified xsi:type="dcterms:W3CDTF">2019-07-03T14:09:00Z</dcterms:modified>
</cp:coreProperties>
</file>